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332B07" w14:textId="79D4E41D" w:rsidR="00A638EC" w:rsidRPr="00906624" w:rsidRDefault="00A638EC" w:rsidP="00A638EC">
      <w:pPr>
        <w:pStyle w:val="Logo"/>
        <w:rPr>
          <w:rFonts w:asciiTheme="majorHAnsi" w:hAnsiTheme="majorHAnsi" w:cstheme="majorHAnsi"/>
          <w:sz w:val="22"/>
          <w:szCs w:val="22"/>
        </w:rPr>
      </w:pPr>
    </w:p>
    <w:p w14:paraId="1D998DE1" w14:textId="0FFC1702" w:rsidR="00A638EC" w:rsidRDefault="00842E05" w:rsidP="00A638EC">
      <w:pPr>
        <w:pStyle w:val="Subtitle"/>
        <w:rPr>
          <w:rFonts w:cstheme="majorHAnsi"/>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14D">
        <w:rPr>
          <w:rFonts w:cstheme="majorHAnsi"/>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Thyroid autoantibodies </w:t>
      </w:r>
      <w:r w:rsidR="00E37B88">
        <w:rPr>
          <w:rFonts w:cstheme="majorHAnsi"/>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w:t>
      </w:r>
      <w:r w:rsidRPr="0001114D">
        <w:rPr>
          <w:rFonts w:cstheme="majorHAnsi"/>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early prediction </w:t>
      </w:r>
      <w:r w:rsidR="00E37B88">
        <w:rPr>
          <w:rFonts w:cstheme="majorHAnsi"/>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MARKERS IN</w:t>
      </w:r>
      <w:r w:rsidRPr="0001114D">
        <w:rPr>
          <w:rFonts w:cstheme="majorHAnsi"/>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thyroid disease</w:t>
      </w:r>
    </w:p>
    <w:p w14:paraId="34102098" w14:textId="69BF3D62" w:rsidR="0033083A" w:rsidRDefault="0033083A" w:rsidP="0033083A"/>
    <w:p w14:paraId="68A2D475" w14:textId="49BD7002" w:rsidR="0033083A" w:rsidRDefault="0033083A" w:rsidP="0033083A"/>
    <w:p w14:paraId="037EDEF6" w14:textId="6FF4DDB4" w:rsidR="0033083A" w:rsidRPr="0033083A" w:rsidRDefault="0033083A" w:rsidP="0033083A">
      <w:pPr>
        <w:jc w:val="right"/>
        <w:rPr>
          <w:caps/>
        </w:rPr>
      </w:pPr>
      <w:r w:rsidRPr="0033083A">
        <w:rPr>
          <w:rFonts w:cstheme="majorHAnsi"/>
          <w:cap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Vibrant America, LLC</w:t>
      </w:r>
    </w:p>
    <w:p w14:paraId="5BEE3C40" w14:textId="4F4373F8" w:rsidR="00290347" w:rsidRPr="0001114D" w:rsidRDefault="00290347" w:rsidP="00290347">
      <w:pPr>
        <w:pStyle w:val="Contactinfo"/>
        <w:rPr>
          <w:rFonts w:asciiTheme="majorHAnsi" w:hAnsiTheme="majorHAnsi" w:cstheme="majorHAnsi"/>
          <w:sz w:val="36"/>
          <w:szCs w:val="36"/>
        </w:rPr>
      </w:pPr>
    </w:p>
    <w:p w14:paraId="69C4DD37" w14:textId="406764F1" w:rsidR="00842E05" w:rsidRPr="00906624" w:rsidRDefault="00842E05" w:rsidP="00290347">
      <w:pPr>
        <w:pStyle w:val="Contactinfo"/>
        <w:rPr>
          <w:rFonts w:asciiTheme="majorHAnsi" w:hAnsiTheme="majorHAnsi" w:cstheme="majorHAnsi"/>
        </w:rPr>
      </w:pPr>
    </w:p>
    <w:p w14:paraId="599842D9" w14:textId="41495BBE" w:rsidR="00842E05" w:rsidRPr="00906624" w:rsidRDefault="00842E05" w:rsidP="00290347">
      <w:pPr>
        <w:pStyle w:val="Contactinfo"/>
        <w:rPr>
          <w:rFonts w:asciiTheme="majorHAnsi" w:hAnsiTheme="majorHAnsi" w:cstheme="majorHAnsi"/>
        </w:rPr>
      </w:pPr>
    </w:p>
    <w:p w14:paraId="36516ADB" w14:textId="6C7D1D6F" w:rsidR="00842E05" w:rsidRPr="00906624" w:rsidRDefault="00842E05" w:rsidP="00290347">
      <w:pPr>
        <w:pStyle w:val="Contactinfo"/>
        <w:rPr>
          <w:rFonts w:asciiTheme="majorHAnsi" w:hAnsiTheme="majorHAnsi" w:cstheme="majorHAnsi"/>
        </w:rPr>
      </w:pPr>
    </w:p>
    <w:p w14:paraId="16DF2F47" w14:textId="0B256554" w:rsidR="00842E05" w:rsidRPr="00906624" w:rsidRDefault="00842E05" w:rsidP="00290347">
      <w:pPr>
        <w:pStyle w:val="Contactinfo"/>
        <w:rPr>
          <w:rFonts w:asciiTheme="majorHAnsi" w:hAnsiTheme="majorHAnsi" w:cstheme="majorHAnsi"/>
        </w:rPr>
      </w:pPr>
    </w:p>
    <w:p w14:paraId="34ACF346" w14:textId="69FDA143" w:rsidR="00842E05" w:rsidRPr="00906624" w:rsidRDefault="00842E05" w:rsidP="00290347">
      <w:pPr>
        <w:pStyle w:val="Contactinfo"/>
        <w:rPr>
          <w:rFonts w:asciiTheme="majorHAnsi" w:hAnsiTheme="majorHAnsi" w:cstheme="majorHAnsi"/>
        </w:rPr>
      </w:pPr>
    </w:p>
    <w:p w14:paraId="42208991" w14:textId="754A4DAC" w:rsidR="00842E05" w:rsidRPr="00906624" w:rsidRDefault="00842E05" w:rsidP="00290347">
      <w:pPr>
        <w:pStyle w:val="Contactinfo"/>
        <w:rPr>
          <w:rFonts w:asciiTheme="majorHAnsi" w:hAnsiTheme="majorHAnsi" w:cstheme="majorHAnsi"/>
        </w:rPr>
      </w:pPr>
    </w:p>
    <w:p w14:paraId="3E92C30F" w14:textId="1F51EECB" w:rsidR="00842E05" w:rsidRPr="00906624" w:rsidRDefault="00842E05" w:rsidP="00290347">
      <w:pPr>
        <w:pStyle w:val="Contactinfo"/>
        <w:rPr>
          <w:rFonts w:asciiTheme="majorHAnsi" w:hAnsiTheme="majorHAnsi" w:cstheme="majorHAnsi"/>
        </w:rPr>
      </w:pPr>
    </w:p>
    <w:p w14:paraId="54353946" w14:textId="6774B6D7" w:rsidR="00842E05" w:rsidRPr="0033083A" w:rsidRDefault="0033083A" w:rsidP="00842E05">
      <w:pPr>
        <w:pStyle w:val="Contactinfo"/>
        <w:jc w:val="left"/>
        <w:rPr>
          <w:rFonts w:asciiTheme="majorHAnsi" w:hAnsiTheme="majorHAnsi" w:cstheme="majorHAnsi"/>
          <w:b/>
          <w:sz w:val="24"/>
          <w:szCs w:val="24"/>
        </w:rPr>
      </w:pPr>
      <w:r w:rsidRPr="0033083A">
        <w:rPr>
          <w:rFonts w:asciiTheme="majorHAnsi" w:hAnsiTheme="majorHAnsi" w:cstheme="maj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Thyroid</w:t>
      </w:r>
      <w:r w:rsidR="00842E05" w:rsidRPr="0033083A">
        <w:rPr>
          <w:rFonts w:asciiTheme="majorHAnsi" w:hAnsiTheme="majorHAnsi" w:cstheme="majorHAnsi"/>
          <w:b/>
          <w:sz w:val="24"/>
          <w:szCs w:val="24"/>
        </w:rPr>
        <w:t xml:space="preserve"> </w:t>
      </w:r>
      <w:r w:rsidRPr="0033083A">
        <w:rPr>
          <w:rFonts w:asciiTheme="majorHAnsi" w:hAnsiTheme="majorHAnsi" w:cstheme="majorHAnsi"/>
          <w:b/>
          <w:color w:val="00206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DISEASE</w:t>
      </w:r>
    </w:p>
    <w:p w14:paraId="4266A62D" w14:textId="2586352C" w:rsidR="00F41C50" w:rsidRPr="00906624" w:rsidRDefault="005305DE" w:rsidP="00F41C50">
      <w:pPr>
        <w:spacing w:line="360" w:lineRule="auto"/>
        <w:jc w:val="both"/>
        <w:rPr>
          <w:rFonts w:asciiTheme="majorHAnsi" w:hAnsiTheme="majorHAnsi" w:cstheme="majorHAnsi"/>
        </w:rPr>
      </w:pPr>
      <w:r w:rsidRPr="00906624">
        <w:rPr>
          <w:rFonts w:asciiTheme="majorHAnsi" w:hAnsiTheme="majorHAnsi" w:cstheme="majorHAnsi"/>
        </w:rPr>
        <w:t>Thyroid disease has been considered one of the most common autoimmune diseases since its two major clinical diseases, hypothyroidism (often caused by Hashimoto’s disease) and hyperthyroidism (mainly by Grave’s disease) are caused by auto antibodies.</w:t>
      </w:r>
      <w:r w:rsidR="00A325F4">
        <w:rPr>
          <w:rFonts w:asciiTheme="majorHAnsi" w:hAnsiTheme="majorHAnsi" w:cstheme="majorHAnsi"/>
        </w:rPr>
        <w:fldChar w:fldCharType="begin"/>
      </w:r>
      <w:r w:rsidR="00F84621">
        <w:rPr>
          <w:rFonts w:asciiTheme="majorHAnsi" w:hAnsiTheme="majorHAnsi" w:cstheme="majorHAnsi"/>
        </w:rPr>
        <w:instrText xml:space="preserve"> ADDIN EN.CITE &lt;EndNote&gt;&lt;Cite&gt;&lt;Author&gt;Ladenson&lt;/Author&gt;&lt;Year&gt;2000&lt;/Year&gt;&lt;RecNum&gt;108&lt;/RecNum&gt;&lt;DisplayText&gt;&lt;style face="superscript"&gt;1&lt;/style&gt;&lt;/DisplayText&gt;&lt;record&gt;&lt;rec-number&gt;108&lt;/rec-number&gt;&lt;foreign-keys&gt;&lt;key app="EN" db-id="0xfwxe0tja5we2ea29tx2ffg09ee9wff2t5t" timestamp="1524876135"&gt;108&lt;/key&gt;&lt;/foreign-keys&gt;&lt;ref-type name="Journal Article"&gt;17&lt;/ref-type&gt;&lt;contributors&gt;&lt;authors&gt;&lt;author&gt;Ladenson, P. W.&lt;/author&gt;&lt;author&gt;Singer, P. A.&lt;/author&gt;&lt;author&gt;Ain, K. B.&lt;/author&gt;&lt;author&gt;Bagchi, N.&lt;/author&gt;&lt;author&gt;Bigos, S. T.&lt;/author&gt;&lt;author&gt;Levy, E. G.&lt;/author&gt;&lt;author&gt;Smith, S. A.&lt;/author&gt;&lt;author&gt;Daniels, G. H.&lt;/author&gt;&lt;author&gt;Cohen, H. D.&lt;/author&gt;&lt;/authors&gt;&lt;/contributors&gt;&lt;auth-address&gt;The Johns Hopkins University School of Medicine, Baltimore, MD 21287-0003, USA. ladenson@jhu.edu&lt;/auth-address&gt;&lt;titles&gt;&lt;title&gt;American Thyroid Association guidelines for detection of thyroid dysfunction&lt;/title&gt;&lt;secondary-title&gt;Arch Intern Med&lt;/secondary-title&gt;&lt;/titles&gt;&lt;periodical&gt;&lt;full-title&gt;Arch Intern Med&lt;/full-title&gt;&lt;/periodical&gt;&lt;pages&gt;1573-5&lt;/pages&gt;&lt;volume&gt;160&lt;/volume&gt;&lt;number&gt;11&lt;/number&gt;&lt;keywords&gt;&lt;keyword&gt;Adult&lt;/keyword&gt;&lt;keyword&gt;Female&lt;/keyword&gt;&lt;keyword&gt;Humans&lt;/keyword&gt;&lt;keyword&gt;Male&lt;/keyword&gt;&lt;keyword&gt;Medical History Taking/standards&lt;/keyword&gt;&lt;keyword&gt;Thyroid Diseases/*diagnosis&lt;/keyword&gt;&lt;keyword&gt;Thyroid Function Tests/standards&lt;/keyword&gt;&lt;keyword&gt;United States&lt;/keyword&gt;&lt;/keywords&gt;&lt;dates&gt;&lt;year&gt;2000&lt;/year&gt;&lt;pub-dates&gt;&lt;date&gt;Jun 12&lt;/date&gt;&lt;/pub-dates&gt;&lt;/dates&gt;&lt;isbn&gt;0003-9926 (Print)&amp;#xD;0003-9926 (Linking)&lt;/isbn&gt;&lt;accession-num&gt;10847249&lt;/accession-num&gt;&lt;urls&gt;&lt;related-urls&gt;&lt;url&gt;https://www.ncbi.nlm.nih.gov/pubmed/10847249&lt;/url&gt;&lt;/related-urls&gt;&lt;/urls&gt;&lt;/record&gt;&lt;/Cite&gt;&lt;/EndNote&gt;</w:instrText>
      </w:r>
      <w:r w:rsidR="00A325F4">
        <w:rPr>
          <w:rFonts w:asciiTheme="majorHAnsi" w:hAnsiTheme="majorHAnsi" w:cstheme="majorHAnsi"/>
        </w:rPr>
        <w:fldChar w:fldCharType="separate"/>
      </w:r>
      <w:r w:rsidR="00F84621" w:rsidRPr="00F84621">
        <w:rPr>
          <w:rFonts w:asciiTheme="majorHAnsi" w:hAnsiTheme="majorHAnsi" w:cstheme="majorHAnsi"/>
          <w:noProof/>
          <w:vertAlign w:val="superscript"/>
        </w:rPr>
        <w:t>1</w:t>
      </w:r>
      <w:r w:rsidR="00A325F4">
        <w:rPr>
          <w:rFonts w:asciiTheme="majorHAnsi" w:hAnsiTheme="majorHAnsi" w:cstheme="majorHAnsi"/>
        </w:rPr>
        <w:fldChar w:fldCharType="end"/>
      </w:r>
      <w:r w:rsidRPr="00906624">
        <w:rPr>
          <w:rFonts w:asciiTheme="majorHAnsi" w:hAnsiTheme="majorHAnsi" w:cstheme="majorHAnsi"/>
        </w:rPr>
        <w:t xml:space="preserve"> Thyroid disease is mainly associated with decreased quality of life, Grave’s ophthalmopathy and dermopathy, osteoporosis, cardiovascular diseases and inherent risks in pregnant women and neonates.</w:t>
      </w:r>
      <w:r w:rsidR="00A325F4">
        <w:rPr>
          <w:rFonts w:asciiTheme="majorHAnsi" w:hAnsiTheme="majorHAnsi" w:cstheme="majorHAnsi"/>
        </w:rPr>
        <w:fldChar w:fldCharType="begin">
          <w:fldData xml:space="preserve">PEVuZE5vdGU+PENpdGU+PEF1dGhvcj5NZWRpY2k8L0F1dGhvcj48WWVhcj4yMDE0PC9ZZWFyPjxS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</w:fldData>
        </w:fldChar>
      </w:r>
      <w:r w:rsidR="00F84621">
        <w:rPr>
          <w:rFonts w:asciiTheme="majorHAnsi" w:hAnsiTheme="majorHAnsi" w:cstheme="majorHAnsi"/>
        </w:rPr>
        <w:instrText xml:space="preserve"> ADDIN EN.CITE </w:instrText>
      </w:r>
      <w:r w:rsidR="00F84621">
        <w:rPr>
          <w:rFonts w:asciiTheme="majorHAnsi" w:hAnsiTheme="majorHAnsi" w:cstheme="majorHAnsi"/>
        </w:rPr>
        <w:fldChar w:fldCharType="begin">
          <w:fldData xml:space="preserve">PEVuZE5vdGU+PENpdGU+PEF1dGhvcj5NZWRpY2k8L0F1dGhvcj48WWVhcj4yMDE0PC9ZZWFyPjxS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</w:fldData>
        </w:fldChar>
      </w:r>
      <w:r w:rsidR="00F84621">
        <w:rPr>
          <w:rFonts w:asciiTheme="majorHAnsi" w:hAnsiTheme="majorHAnsi" w:cstheme="majorHAnsi"/>
        </w:rPr>
        <w:instrText xml:space="preserve"> ADDIN EN.CITE.DATA </w:instrText>
      </w:r>
      <w:r w:rsidR="00F84621">
        <w:rPr>
          <w:rFonts w:asciiTheme="majorHAnsi" w:hAnsiTheme="majorHAnsi" w:cstheme="majorHAnsi"/>
        </w:rPr>
      </w:r>
      <w:r w:rsidR="00F84621">
        <w:rPr>
          <w:rFonts w:asciiTheme="majorHAnsi" w:hAnsiTheme="majorHAnsi" w:cstheme="majorHAnsi"/>
        </w:rPr>
        <w:fldChar w:fldCharType="end"/>
      </w:r>
      <w:r w:rsidR="00A325F4">
        <w:rPr>
          <w:rFonts w:asciiTheme="majorHAnsi" w:hAnsiTheme="majorHAnsi" w:cstheme="majorHAnsi"/>
        </w:rPr>
      </w:r>
      <w:r w:rsidR="00A325F4">
        <w:rPr>
          <w:rFonts w:asciiTheme="majorHAnsi" w:hAnsiTheme="majorHAnsi" w:cstheme="majorHAnsi"/>
        </w:rPr>
        <w:fldChar w:fldCharType="separate"/>
      </w:r>
      <w:r w:rsidR="00F84621" w:rsidRPr="00F84621">
        <w:rPr>
          <w:rFonts w:asciiTheme="majorHAnsi" w:hAnsiTheme="majorHAnsi" w:cstheme="majorHAnsi"/>
          <w:noProof/>
          <w:vertAlign w:val="superscript"/>
        </w:rPr>
        <w:t>2-3</w:t>
      </w:r>
      <w:r w:rsidR="00A325F4">
        <w:rPr>
          <w:rFonts w:asciiTheme="majorHAnsi" w:hAnsiTheme="majorHAnsi" w:cstheme="majorHAnsi"/>
        </w:rPr>
        <w:fldChar w:fldCharType="end"/>
      </w:r>
      <w:r w:rsidRPr="00906624">
        <w:rPr>
          <w:rFonts w:asciiTheme="majorHAnsi" w:hAnsiTheme="majorHAnsi" w:cstheme="majorHAnsi"/>
        </w:rPr>
        <w:t xml:space="preserve"> Rarely, it can be life threatening causing myxedema coma or thyroid storm.</w:t>
      </w:r>
      <w:r w:rsidR="00A325F4">
        <w:rPr>
          <w:rFonts w:asciiTheme="majorHAnsi" w:hAnsiTheme="majorHAnsi" w:cstheme="majorHAnsi"/>
        </w:rPr>
        <w:fldChar w:fldCharType="begin"/>
      </w:r>
      <w:r w:rsidR="00F84621">
        <w:rPr>
          <w:rFonts w:asciiTheme="majorHAnsi" w:hAnsiTheme="majorHAnsi" w:cstheme="majorHAnsi"/>
        </w:rPr>
        <w:instrText xml:space="preserve"> ADDIN EN.CITE &lt;EndNote&gt;&lt;Cite&gt;&lt;Author&gt;Hampton&lt;/Author&gt;&lt;Year&gt;2013&lt;/Year&gt;&lt;RecNum&gt;2956&lt;/RecNum&gt;&lt;DisplayText&gt;&lt;style face="superscript"&gt;4&lt;/style&gt;&lt;/DisplayText&gt;&lt;record&gt;&lt;rec-number&gt;2956&lt;/rec-number&gt;&lt;foreign-keys&gt;&lt;key app="EN" db-id="0xfwxe0tja5we2ea29tx2ffg09ee9wff2t5t" timestamp="1525113166"&gt;2956&lt;/key&gt;&lt;/foreign-keys&gt;&lt;ref-type name="Journal Article"&gt;17&lt;/ref-type&gt;&lt;contributors&gt;&lt;authors&gt;&lt;author&gt;Hampton, J.&lt;/author&gt;&lt;/authors&gt;&lt;/contributors&gt;&lt;auth-address&gt;Inpatient Diabetes Management, University of Minnesota Physicians, 420 Delaware Street SE, Minneapolis, MN 55455, USA. jhampton10@umphysicians.umn.edu&lt;/auth-address&gt;&lt;titles&gt;&lt;title&gt;Thyroid gland disorder emergencies: thyroid storm and myxedema coma&lt;/title&gt;&lt;secondary-title&gt;AACN Adv Crit Care&lt;/secondary-title&gt;&lt;/titles&gt;&lt;periodical&gt;&lt;full-title&gt;AACN Adv Crit Care&lt;/full-title&gt;&lt;/periodical&gt;&lt;pages&gt;325-32&lt;/pages&gt;&lt;volume&gt;24&lt;/volume&gt;&lt;number&gt;3&lt;/number&gt;&lt;keywords&gt;&lt;keyword&gt;Adult&lt;/keyword&gt;&lt;keyword&gt;Female&lt;/keyword&gt;&lt;keyword&gt;Humans&lt;/keyword&gt;&lt;keyword&gt;Male&lt;/keyword&gt;&lt;keyword&gt;Middle Aged&lt;/keyword&gt;&lt;keyword&gt;Myxedema/*diagnosis/physiopathology/therapy&lt;/keyword&gt;&lt;keyword&gt;Thyroid Crisis/*diagnosis/physiopathology/therapy&lt;/keyword&gt;&lt;keyword&gt;United States&lt;/keyword&gt;&lt;keyword&gt;Young Adult&lt;/keyword&gt;&lt;/keywords&gt;&lt;dates&gt;&lt;year&gt;2013&lt;/year&gt;&lt;pub-dates&gt;&lt;date&gt;Jul-Sep&lt;/date&gt;&lt;/pub-dates&gt;&lt;/dates&gt;&lt;isbn&gt;1559-7776 (Electronic)&amp;#xD;1559-7768 (Linking)&lt;/isbn&gt;&lt;accession-num&gt;23880755&lt;/accession-num&gt;&lt;urls&gt;&lt;related-urls&gt;&lt;url&gt;https://www.ncbi.nlm.nih.gov/pubmed/23880755&lt;/url&gt;&lt;/related-urls&gt;&lt;/urls&gt;&lt;electronic-resource-num&gt;10.1097/NCI.0b013e31829bb8c3&lt;/electronic-resource-num&gt;&lt;/record&gt;&lt;/Cite&gt;&lt;/EndNote&gt;</w:instrText>
      </w:r>
      <w:r w:rsidR="00A325F4">
        <w:rPr>
          <w:rFonts w:asciiTheme="majorHAnsi" w:hAnsiTheme="majorHAnsi" w:cstheme="majorHAnsi"/>
        </w:rPr>
        <w:fldChar w:fldCharType="separate"/>
      </w:r>
      <w:r w:rsidR="00F84621" w:rsidRPr="00F84621">
        <w:rPr>
          <w:rFonts w:asciiTheme="majorHAnsi" w:hAnsiTheme="majorHAnsi" w:cstheme="majorHAnsi"/>
          <w:noProof/>
          <w:vertAlign w:val="superscript"/>
        </w:rPr>
        <w:t>4</w:t>
      </w:r>
      <w:r w:rsidR="00A325F4">
        <w:rPr>
          <w:rFonts w:asciiTheme="majorHAnsi" w:hAnsiTheme="majorHAnsi" w:cstheme="majorHAnsi"/>
        </w:rPr>
        <w:fldChar w:fldCharType="end"/>
      </w:r>
      <w:r w:rsidRPr="00906624">
        <w:rPr>
          <w:rFonts w:asciiTheme="majorHAnsi" w:hAnsiTheme="majorHAnsi" w:cstheme="majorHAnsi"/>
        </w:rPr>
        <w:t xml:space="preserve"> A set of hormones and autoantibodies are associated with thyroid disease such as thyroid-stimulating hormone (TSH), thyroxine (T4), triiodothyronine (T3), </w:t>
      </w:r>
      <w:r w:rsidR="00EC4355">
        <w:rPr>
          <w:rFonts w:asciiTheme="majorHAnsi" w:hAnsiTheme="majorHAnsi" w:cstheme="majorHAnsi"/>
        </w:rPr>
        <w:t>r</w:t>
      </w:r>
      <w:r w:rsidRPr="00906624">
        <w:rPr>
          <w:rFonts w:asciiTheme="majorHAnsi" w:hAnsiTheme="majorHAnsi" w:cstheme="majorHAnsi"/>
        </w:rPr>
        <w:t xml:space="preserve">everse T3, anti-TPO, anti- </w:t>
      </w:r>
      <w:proofErr w:type="spellStart"/>
      <w:r w:rsidRPr="00906624">
        <w:rPr>
          <w:rFonts w:asciiTheme="majorHAnsi" w:hAnsiTheme="majorHAnsi" w:cstheme="majorHAnsi"/>
        </w:rPr>
        <w:t>Tg</w:t>
      </w:r>
      <w:proofErr w:type="spellEnd"/>
      <w:r w:rsidRPr="00906624">
        <w:rPr>
          <w:rFonts w:asciiTheme="majorHAnsi" w:hAnsiTheme="majorHAnsi" w:cstheme="majorHAnsi"/>
        </w:rPr>
        <w:t xml:space="preserve"> etc., but TSH and FT4 are considered the cornerstone markers when determining thyroid disease.</w:t>
      </w:r>
      <w:r w:rsidR="00A325F4">
        <w:rPr>
          <w:rFonts w:asciiTheme="majorHAnsi" w:hAnsiTheme="majorHAnsi" w:cstheme="majorHAnsi"/>
        </w:rPr>
        <w:t xml:space="preserve"> </w:t>
      </w:r>
      <w:r w:rsidR="00A325F4">
        <w:rPr>
          <w:rFonts w:asciiTheme="majorHAnsi" w:hAnsiTheme="majorHAnsi" w:cstheme="majorHAnsi"/>
        </w:rPr>
        <w:fldChar w:fldCharType="begin"/>
      </w:r>
      <w:r w:rsidR="00F84621">
        <w:rPr>
          <w:rFonts w:asciiTheme="majorHAnsi" w:hAnsiTheme="majorHAnsi" w:cstheme="majorHAnsi"/>
        </w:rPr>
        <w:instrText xml:space="preserve"> ADDIN EN.CITE &lt;EndNote&gt;&lt;Cite&gt;&lt;Author&gt;Stockigt&lt;/Author&gt;&lt;Year&gt;2003&lt;/Year&gt;&lt;RecNum&gt;2960&lt;/RecNum&gt;&lt;DisplayText&gt;&lt;style face="superscript"&gt;5&lt;/style&gt;&lt;/DisplayText&gt;&lt;record&gt;&lt;rec-number&gt;2960&lt;/rec-number&gt;&lt;foreign-keys&gt;&lt;key app="EN" db-id="0xfwxe0tja5we2ea29tx2ffg09ee9wff2t5t" timestamp="1525113624"&gt;2960&lt;/key&gt;&lt;/foreign-keys&gt;&lt;ref-type name="Journal Article"&gt;17&lt;/ref-type&gt;&lt;contributors&gt;&lt;authors&gt;&lt;author&gt;Stockigt, J.&lt;/author&gt;&lt;/authors&gt;&lt;/contributors&gt;&lt;auth-address&gt;Department of Endocrinology and Diabetes, Monash University Department of Medicine, Alfred Hospital, Prahran, VIC, Australia. jrs@netspace.net.au&lt;/auth-address&gt;&lt;titles&gt;&lt;title&gt;Assessment of thyroid function: towards an integrated laboratory--clinical approach&lt;/title&gt;&lt;secondary-title&gt;Clin Biochem Rev&lt;/secondary-title&gt;&lt;/titles&gt;&lt;periodical&gt;&lt;full-title&gt;Clin Biochem Rev&lt;/full-title&gt;&lt;/periodical&gt;&lt;pages&gt;109-22&lt;/pages&gt;&lt;volume&gt;24&lt;/volume&gt;&lt;number&gt;4&lt;/number&gt;&lt;dates&gt;&lt;year&gt;2003&lt;/year&gt;&lt;pub-dates&gt;&lt;date&gt;Nov&lt;/date&gt;&lt;/pub-dates&gt;&lt;/dates&gt;&lt;isbn&gt;0159-8090 (Print)&amp;#xD;0159-8090 (Linking)&lt;/isbn&gt;&lt;accession-num&gt;18568049&lt;/accession-num&gt;&lt;urls&gt;&lt;related-urls&gt;&lt;url&gt;https://www.ncbi.nlm.nih.gov/pubmed/18568049&lt;/url&gt;&lt;/related-urls&gt;&lt;/urls&gt;&lt;custom2&gt;PMC1853349&lt;/custom2&gt;&lt;/record&gt;&lt;/Cite&gt;&lt;/EndNote&gt;</w:instrText>
      </w:r>
      <w:r w:rsidR="00A325F4">
        <w:rPr>
          <w:rFonts w:asciiTheme="majorHAnsi" w:hAnsiTheme="majorHAnsi" w:cstheme="majorHAnsi"/>
        </w:rPr>
        <w:fldChar w:fldCharType="separate"/>
      </w:r>
      <w:r w:rsidR="00F84621" w:rsidRPr="00F84621">
        <w:rPr>
          <w:rFonts w:asciiTheme="majorHAnsi" w:hAnsiTheme="majorHAnsi" w:cstheme="majorHAnsi"/>
          <w:noProof/>
          <w:vertAlign w:val="superscript"/>
        </w:rPr>
        <w:t>5</w:t>
      </w:r>
      <w:r w:rsidR="00A325F4">
        <w:rPr>
          <w:rFonts w:asciiTheme="majorHAnsi" w:hAnsiTheme="majorHAnsi" w:cstheme="majorHAnsi"/>
        </w:rPr>
        <w:fldChar w:fldCharType="end"/>
      </w:r>
      <w:r w:rsidR="00AE6208" w:rsidRPr="00906624">
        <w:rPr>
          <w:rFonts w:asciiTheme="majorHAnsi" w:hAnsiTheme="majorHAnsi" w:cstheme="majorHAnsi"/>
        </w:rPr>
        <w:t xml:space="preserve"> </w:t>
      </w:r>
      <w:r w:rsidR="00F41C50" w:rsidRPr="00906624">
        <w:rPr>
          <w:rFonts w:asciiTheme="majorHAnsi" w:hAnsiTheme="majorHAnsi" w:cstheme="majorHAnsi"/>
        </w:rPr>
        <w:t xml:space="preserve">Thyroid disease is not one </w:t>
      </w:r>
      <w:proofErr w:type="gramStart"/>
      <w:r w:rsidR="00F41C50" w:rsidRPr="00906624">
        <w:rPr>
          <w:rFonts w:asciiTheme="majorHAnsi" w:hAnsiTheme="majorHAnsi" w:cstheme="majorHAnsi"/>
        </w:rPr>
        <w:t>particular disorder</w:t>
      </w:r>
      <w:proofErr w:type="gramEnd"/>
      <w:r w:rsidR="00F41C50" w:rsidRPr="00906624">
        <w:rPr>
          <w:rFonts w:asciiTheme="majorHAnsi" w:hAnsiTheme="majorHAnsi" w:cstheme="majorHAnsi"/>
        </w:rPr>
        <w:t xml:space="preserve"> but a spectrum of diseases with both asymptomatic and symptomatic disease stages. The disease stage is often determined by evaluating the symptoms and serum levels of thyroid hormones, specially TSH and Free T4(FT4), since FT4 gives the unbound active amount of T4 in blood rather than the total T4 including inactive protein-bound hormone. This spectrum of disease can be ranged starting from asymptomatic subclinical hypothyroidism (high TSH, FT4 in-range) and sub clinical hyperthyroidism (low TSH, FT4 in-range) to overt </w:t>
      </w:r>
      <w:r w:rsidR="00485ABC" w:rsidRPr="00906624">
        <w:rPr>
          <w:rFonts w:asciiTheme="majorHAnsi" w:hAnsiTheme="majorHAnsi" w:cstheme="majorHAnsi"/>
        </w:rPr>
        <w:t>hypothyroidism (</w:t>
      </w:r>
      <w:r w:rsidR="00F41C50" w:rsidRPr="00906624">
        <w:rPr>
          <w:rFonts w:asciiTheme="majorHAnsi" w:hAnsiTheme="majorHAnsi" w:cstheme="majorHAnsi"/>
        </w:rPr>
        <w:t>low TSH and high FT4) and overt hyperthyroidism (high TSH and low FT4) which may or may not have symptoms. The end of the spectrum is the symptomatic thyroid disease which is associated with both abnormalities in serum levels of TSH and FT4 and physical symptoms.</w:t>
      </w:r>
      <w:r w:rsidR="00A325F4">
        <w:rPr>
          <w:rFonts w:asciiTheme="majorHAnsi" w:hAnsiTheme="majorHAnsi" w:cstheme="majorHAnsi"/>
        </w:rPr>
        <w:fldChar w:fldCharType="begin"/>
      </w:r>
      <w:r w:rsidR="00F84621">
        <w:rPr>
          <w:rFonts w:asciiTheme="majorHAnsi" w:hAnsiTheme="majorHAnsi" w:cstheme="majorHAnsi"/>
        </w:rPr>
        <w:instrText xml:space="preserve"> ADDIN EN.CITE &lt;EndNote&gt;&lt;Cite&gt;&lt;Author&gt;LeFevre&lt;/Author&gt;&lt;Year&gt;2015&lt;/Year&gt;&lt;RecNum&gt;109&lt;/RecNum&gt;&lt;DisplayText&gt;&lt;style face="superscript"&gt;6&lt;/style&gt;&lt;/DisplayText&gt;&lt;record&gt;&lt;rec-number&gt;109&lt;/rec-number&gt;&lt;foreign-keys&gt;&lt;key app="EN" db-id="0xfwxe0tja5we2ea29tx2ffg09ee9wff2t5t" timestamp="1524876248"&gt;109&lt;/key&gt;&lt;/foreign-keys&gt;&lt;ref-type name="Journal Article"&gt;17&lt;/ref-type&gt;&lt;contributors&gt;&lt;authors&gt;&lt;author&gt;LeFevre, M. L.&lt;/author&gt;&lt;author&gt;U. S. Preventive Services Task Force&lt;/author&gt;&lt;/authors&gt;&lt;/contributors&gt;&lt;titles&gt;&lt;title&gt;Screening for thyroid dysfunction: U.S. Preventive Services Task Force recommendation statement&lt;/title&gt;&lt;secondary-title&gt;Ann Intern Med&lt;/secondary-title&gt;&lt;/titles&gt;&lt;periodical&gt;&lt;full-title&gt;Ann Intern Med&lt;/full-title&gt;&lt;/periodical&gt;&lt;pages&gt;641-50&lt;/pages&gt;&lt;volume&gt;162&lt;/volume&gt;&lt;number&gt;9&lt;/number&gt;&lt;keywords&gt;&lt;keyword&gt;Adult&lt;/keyword&gt;&lt;keyword&gt;Asymptomatic Diseases&lt;/keyword&gt;&lt;keyword&gt;Biomedical Research&lt;/keyword&gt;&lt;keyword&gt;Early Diagnosis&lt;/keyword&gt;&lt;keyword&gt;Female&lt;/keyword&gt;&lt;keyword&gt;Humans&lt;/keyword&gt;&lt;keyword&gt;Male&lt;/keyword&gt;&lt;keyword&gt;*Mass Screening&lt;/keyword&gt;&lt;keyword&gt;Risk Assessment&lt;/keyword&gt;&lt;keyword&gt;Thyroid Diseases/*diagnosis/*therapy&lt;/keyword&gt;&lt;keyword&gt;Thyroid Function Tests&lt;/keyword&gt;&lt;keyword&gt;Thyroid Hormones/blood&lt;/keyword&gt;&lt;keyword&gt;United States&lt;/keyword&gt;&lt;/keywords&gt;&lt;dates&gt;&lt;year&gt;2015&lt;/year&gt;&lt;pub-dates&gt;&lt;date&gt;May 5&lt;/date&gt;&lt;/pub-dates&gt;&lt;/dates&gt;&lt;isbn&gt;1539-3704 (Electronic)&amp;#xD;0003-4819 (Linking)&lt;/isbn&gt;&lt;accession-num&gt;25798805&lt;/accession-num&gt;&lt;urls&gt;&lt;related-urls&gt;&lt;url&gt;https://www.ncbi.nlm.nih.gov/pubmed/25798805&lt;/url&gt;&lt;/related-urls&gt;&lt;/urls&gt;&lt;electronic-resource-num&gt;10.7326/M15-0483&lt;/electronic-resource-num&gt;&lt;/record&gt;&lt;/Cite&gt;&lt;/EndNote&gt;</w:instrText>
      </w:r>
      <w:r w:rsidR="00A325F4">
        <w:rPr>
          <w:rFonts w:asciiTheme="majorHAnsi" w:hAnsiTheme="majorHAnsi" w:cstheme="majorHAnsi"/>
        </w:rPr>
        <w:fldChar w:fldCharType="separate"/>
      </w:r>
      <w:r w:rsidR="00F84621" w:rsidRPr="00F84621">
        <w:rPr>
          <w:rFonts w:asciiTheme="majorHAnsi" w:hAnsiTheme="majorHAnsi" w:cstheme="majorHAnsi"/>
          <w:noProof/>
          <w:vertAlign w:val="superscript"/>
        </w:rPr>
        <w:t>6</w:t>
      </w:r>
      <w:r w:rsidR="00A325F4">
        <w:rPr>
          <w:rFonts w:asciiTheme="majorHAnsi" w:hAnsiTheme="majorHAnsi" w:cstheme="majorHAnsi"/>
        </w:rPr>
        <w:fldChar w:fldCharType="end"/>
      </w:r>
      <w:r w:rsidR="0033083A" w:rsidRPr="00906624">
        <w:rPr>
          <w:rFonts w:asciiTheme="majorHAnsi" w:hAnsiTheme="majorHAnsi" w:cstheme="majorHAnsi"/>
        </w:rPr>
        <w:t xml:space="preserve"> </w:t>
      </w:r>
    </w:p>
    <w:p w14:paraId="0321CA9D" w14:textId="075D363B" w:rsidR="00F41C50" w:rsidRPr="00906624" w:rsidRDefault="00FB4812" w:rsidP="005305DE">
      <w:pPr>
        <w:spacing w:line="360" w:lineRule="auto"/>
        <w:jc w:val="both"/>
        <w:rPr>
          <w:rFonts w:asciiTheme="majorHAnsi" w:hAnsiTheme="majorHAnsi" w:cstheme="majorHAnsi"/>
        </w:rPr>
      </w:pPr>
      <w:r>
        <w:rPr>
          <w:noProof/>
        </w:rPr>
        <w:drawing>
          <wp:anchor distT="0" distB="0" distL="114300" distR="114300" simplePos="0" relativeHeight="251660288" behindDoc="0" locked="0" layoutInCell="1" allowOverlap="1" wp14:anchorId="54926F63" wp14:editId="126D67C4">
            <wp:simplePos x="0" y="0"/>
            <wp:positionH relativeFrom="margin">
              <wp:align>center</wp:align>
            </wp:positionH>
            <wp:positionV relativeFrom="paragraph">
              <wp:posOffset>320675</wp:posOffset>
            </wp:positionV>
            <wp:extent cx="4046220" cy="2200613"/>
            <wp:effectExtent l="0" t="0" r="0" b="952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
                      <a:extLst>
                        <a:ext uri="{28A0092B-C50C-407E-A947-70E740481C1C}">
                          <a14:useLocalDpi xmlns:a14="http://schemas.microsoft.com/office/drawing/2010/main" val="0"/>
                        </a:ext>
                      </a:extLst>
                    </a:blip>
                    <a:srcRect b="27484"/>
                    <a:stretch/>
                  </pic:blipFill>
                  <pic:spPr bwMode="auto">
                    <a:xfrm>
                      <a:off x="0" y="0"/>
                      <a:ext cx="4046220" cy="22006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09EEB" w14:textId="2A114EC3" w:rsidR="00F54299" w:rsidRPr="00906624" w:rsidRDefault="00F54299" w:rsidP="00290347">
      <w:pPr>
        <w:pStyle w:val="Contactinfo"/>
        <w:rPr>
          <w:rFonts w:asciiTheme="majorHAnsi" w:hAnsiTheme="majorHAnsi" w:cstheme="majorHAnsi"/>
        </w:rPr>
      </w:pPr>
    </w:p>
    <w:p w14:paraId="3049ABC9" w14:textId="77777777" w:rsidR="00F54299" w:rsidRPr="00906624" w:rsidRDefault="00F54299" w:rsidP="00F54299">
      <w:pPr>
        <w:rPr>
          <w:rFonts w:asciiTheme="majorHAnsi" w:hAnsiTheme="majorHAnsi" w:cstheme="majorHAnsi"/>
        </w:rPr>
      </w:pPr>
    </w:p>
    <w:p w14:paraId="3DA199BB" w14:textId="77777777" w:rsidR="00F54299" w:rsidRPr="00906624" w:rsidRDefault="00F54299" w:rsidP="00F54299">
      <w:pPr>
        <w:rPr>
          <w:rFonts w:asciiTheme="majorHAnsi" w:hAnsiTheme="majorHAnsi" w:cstheme="majorHAnsi"/>
        </w:rPr>
      </w:pPr>
    </w:p>
    <w:p w14:paraId="62BFE3ED" w14:textId="77777777" w:rsidR="00F54299" w:rsidRPr="00906624" w:rsidRDefault="00F54299" w:rsidP="00F54299">
      <w:pPr>
        <w:rPr>
          <w:rFonts w:asciiTheme="majorHAnsi" w:hAnsiTheme="majorHAnsi" w:cstheme="majorHAnsi"/>
        </w:rPr>
      </w:pPr>
    </w:p>
    <w:p w14:paraId="42907FC5" w14:textId="77777777" w:rsidR="00AF457C" w:rsidRDefault="00AF457C" w:rsidP="00AF457C">
      <w:pPr>
        <w:jc w:val="center"/>
        <w:rPr>
          <w:rFonts w:asciiTheme="majorHAnsi" w:hAnsiTheme="majorHAnsi" w:cstheme="majorHAnsi"/>
        </w:rPr>
      </w:pPr>
    </w:p>
    <w:p w14:paraId="3F1D8FD1" w14:textId="70546094" w:rsidR="00F54299" w:rsidRDefault="00AF457C" w:rsidP="00AF457C">
      <w:pPr>
        <w:jc w:val="center"/>
        <w:rPr>
          <w:rFonts w:asciiTheme="majorHAnsi" w:hAnsiTheme="majorHAnsi" w:cstheme="majorHAnsi"/>
        </w:rPr>
      </w:pPr>
      <w:r>
        <w:rPr>
          <w:rFonts w:asciiTheme="majorHAnsi" w:hAnsiTheme="majorHAnsi" w:cstheme="majorHAnsi"/>
        </w:rPr>
        <w:t xml:space="preserve">Figure 1. Traditional </w:t>
      </w:r>
      <w:r w:rsidRPr="00AF457C">
        <w:rPr>
          <w:rFonts w:asciiTheme="majorHAnsi" w:hAnsiTheme="majorHAnsi" w:cstheme="majorHAnsi"/>
        </w:rPr>
        <w:t>Patient Assessment Stratification for Thyroid Dysfunction</w:t>
      </w:r>
      <w:r w:rsidR="00EA5C95">
        <w:rPr>
          <w:rFonts w:asciiTheme="majorHAnsi" w:hAnsiTheme="majorHAnsi" w:cstheme="majorHAnsi"/>
        </w:rPr>
        <w:fldChar w:fldCharType="begin"/>
      </w:r>
      <w:r w:rsidR="00F84621">
        <w:rPr>
          <w:rFonts w:asciiTheme="majorHAnsi" w:hAnsiTheme="majorHAnsi" w:cstheme="majorHAnsi"/>
        </w:rPr>
        <w:instrText xml:space="preserve"> ADDIN EN.CITE &lt;EndNote&gt;&lt;Cite&gt;&lt;Author&gt;Siemens Medical Solutions USA&lt;/Author&gt;&lt;RecNum&gt;3379&lt;/RecNum&gt;&lt;DisplayText&gt;&lt;style face="superscript"&gt;7&lt;/style&gt;&lt;/DisplayText&gt;&lt;record&gt;&lt;rec-number&gt;3379&lt;/rec-number&gt;&lt;foreign-keys&gt;&lt;key app="EN" db-id="0xfwxe0tja5we2ea29tx2ffg09ee9wff2t5t" timestamp="1526424238"&gt;3379&lt;/key&gt;&lt;/foreign-keys&gt;&lt;ref-type name="Online Multimedia"&gt;48&lt;/ref-type&gt;&lt;contributors&gt;&lt;authors&gt;&lt;author&gt;Siemens Medical Solutions USA, Inc&lt;/author&gt;&lt;/authors&gt;&lt;/contributors&gt;&lt;titles&gt;&lt;/titles&gt;&lt;dates&gt;&lt;/dates&gt;&lt;urls&gt;&lt;related-urls&gt;&lt;url&gt;https://usa.healthcare.siemens.com/&lt;/url&gt;&lt;/related-urls&gt;&lt;/urls&gt;&lt;/record&gt;&lt;/Cite&gt;&lt;/EndNote&gt;</w:instrText>
      </w:r>
      <w:r w:rsidR="00EA5C95">
        <w:rPr>
          <w:rFonts w:asciiTheme="majorHAnsi" w:hAnsiTheme="majorHAnsi" w:cstheme="majorHAnsi"/>
        </w:rPr>
        <w:fldChar w:fldCharType="separate"/>
      </w:r>
      <w:r w:rsidR="00F84621" w:rsidRPr="00F84621">
        <w:rPr>
          <w:rFonts w:asciiTheme="majorHAnsi" w:hAnsiTheme="majorHAnsi" w:cstheme="majorHAnsi"/>
          <w:noProof/>
          <w:vertAlign w:val="superscript"/>
        </w:rPr>
        <w:t>7</w:t>
      </w:r>
      <w:r w:rsidR="00EA5C95">
        <w:rPr>
          <w:rFonts w:asciiTheme="majorHAnsi" w:hAnsiTheme="majorHAnsi" w:cstheme="majorHAnsi"/>
        </w:rPr>
        <w:fldChar w:fldCharType="end"/>
      </w:r>
    </w:p>
    <w:p w14:paraId="63749904" w14:textId="77777777" w:rsidR="00AF457C" w:rsidRPr="00906624" w:rsidRDefault="00AF457C" w:rsidP="00AF457C">
      <w:pPr>
        <w:jc w:val="center"/>
        <w:rPr>
          <w:rFonts w:asciiTheme="majorHAnsi" w:hAnsiTheme="majorHAnsi" w:cstheme="majorHAnsi"/>
        </w:rPr>
      </w:pPr>
    </w:p>
    <w:p w14:paraId="6C036F68" w14:textId="3907F63D" w:rsidR="00F54299" w:rsidRPr="0033083A" w:rsidRDefault="00FB4812" w:rsidP="00F54299">
      <w:pPr>
        <w:spacing w:line="360" w:lineRule="auto"/>
        <w:ind w:firstLine="18"/>
        <w:jc w:val="both"/>
        <w:rPr>
          <w:rFonts w:asciiTheme="majorHAnsi" w:hAnsiTheme="majorHAnsi" w:cstheme="majorHAnsi"/>
          <w:b/>
          <w:caps/>
          <w:color w:val="002060"/>
          <w:sz w:val="24"/>
          <w:szCs w:val="24"/>
        </w:rPr>
      </w:pPr>
      <w:r>
        <w:rPr>
          <w:rFonts w:asciiTheme="majorHAnsi" w:hAnsiTheme="majorHAnsi" w:cstheme="majorHAnsi"/>
          <w:b/>
          <w:caps/>
          <w:color w:val="002060"/>
          <w:sz w:val="24"/>
          <w:szCs w:val="24"/>
        </w:rPr>
        <w:t>A</w:t>
      </w:r>
      <w:r w:rsidR="00F54299" w:rsidRPr="0033083A">
        <w:rPr>
          <w:rFonts w:asciiTheme="majorHAnsi" w:hAnsiTheme="majorHAnsi" w:cstheme="majorHAnsi"/>
          <w:b/>
          <w:caps/>
          <w:color w:val="002060"/>
          <w:sz w:val="24"/>
          <w:szCs w:val="24"/>
        </w:rPr>
        <w:t>uto antibodies as early prediction markers in thyroid disease</w:t>
      </w:r>
    </w:p>
    <w:p w14:paraId="748F4CE4" w14:textId="28B2AFFA" w:rsidR="00F54299" w:rsidRDefault="0033083A" w:rsidP="00F54299">
      <w:pPr>
        <w:spacing w:line="360" w:lineRule="auto"/>
        <w:jc w:val="both"/>
        <w:rPr>
          <w:rFonts w:asciiTheme="majorHAnsi" w:hAnsiTheme="majorHAnsi" w:cstheme="majorHAnsi"/>
        </w:rPr>
      </w:pPr>
      <w:r>
        <w:rPr>
          <w:rFonts w:asciiTheme="majorHAnsi" w:hAnsiTheme="majorHAnsi" w:cstheme="majorHAnsi"/>
        </w:rPr>
        <w:lastRenderedPageBreak/>
        <w:t>Even though thyroid disease is not life threatening, e</w:t>
      </w:r>
      <w:r w:rsidR="00F54299" w:rsidRPr="00906624">
        <w:rPr>
          <w:rFonts w:asciiTheme="majorHAnsi" w:hAnsiTheme="majorHAnsi" w:cstheme="majorHAnsi"/>
        </w:rPr>
        <w:t xml:space="preserve">arly detection and treatment </w:t>
      </w:r>
      <w:r w:rsidR="006836BA">
        <w:rPr>
          <w:rFonts w:asciiTheme="majorHAnsi" w:hAnsiTheme="majorHAnsi" w:cstheme="majorHAnsi"/>
        </w:rPr>
        <w:t xml:space="preserve">of thyroid disease </w:t>
      </w:r>
      <w:r w:rsidR="00F54299" w:rsidRPr="00906624">
        <w:rPr>
          <w:rFonts w:asciiTheme="majorHAnsi" w:hAnsiTheme="majorHAnsi" w:cstheme="majorHAnsi"/>
        </w:rPr>
        <w:t xml:space="preserve">would prevent long-term morbidity and mortality from cancer, osteoporosis, cardiovascular diseases and specially reduce the risks of miscarriages in asymptomatic patients if identified early and treated appropriately. </w:t>
      </w:r>
      <w:proofErr w:type="spellStart"/>
      <w:r w:rsidR="00F54299" w:rsidRPr="00906624">
        <w:rPr>
          <w:rFonts w:asciiTheme="majorHAnsi" w:hAnsiTheme="majorHAnsi" w:cstheme="majorHAnsi"/>
          <w:color w:val="000000"/>
          <w:shd w:val="clear" w:color="auto" w:fill="FFFFFF"/>
        </w:rPr>
        <w:t>Hutfless</w:t>
      </w:r>
      <w:proofErr w:type="spellEnd"/>
      <w:r w:rsidR="00F54299" w:rsidRPr="00906624">
        <w:rPr>
          <w:rFonts w:asciiTheme="majorHAnsi" w:hAnsiTheme="majorHAnsi" w:cstheme="majorHAnsi"/>
          <w:color w:val="000000"/>
          <w:shd w:val="clear" w:color="auto" w:fill="FFFFFF"/>
        </w:rPr>
        <w:t xml:space="preserve"> </w:t>
      </w:r>
      <w:r w:rsidR="00F54299" w:rsidRPr="00906624">
        <w:rPr>
          <w:rFonts w:asciiTheme="majorHAnsi" w:hAnsiTheme="majorHAnsi" w:cstheme="majorHAnsi"/>
          <w:i/>
          <w:color w:val="000000"/>
          <w:shd w:val="clear" w:color="auto" w:fill="FFFFFF"/>
        </w:rPr>
        <w:t xml:space="preserve">et al </w:t>
      </w:r>
      <w:r w:rsidR="00F54299" w:rsidRPr="00906624">
        <w:rPr>
          <w:rFonts w:asciiTheme="majorHAnsi" w:hAnsiTheme="majorHAnsi" w:cstheme="majorHAnsi"/>
          <w:color w:val="000000"/>
          <w:shd w:val="clear" w:color="auto" w:fill="FFFFFF"/>
        </w:rPr>
        <w:t>showed that thyroid autoantibodies, mainly anti-</w:t>
      </w:r>
      <w:proofErr w:type="spellStart"/>
      <w:r w:rsidR="00F54299" w:rsidRPr="00906624">
        <w:rPr>
          <w:rFonts w:asciiTheme="majorHAnsi" w:hAnsiTheme="majorHAnsi" w:cstheme="majorHAnsi"/>
          <w:color w:val="000000"/>
          <w:shd w:val="clear" w:color="auto" w:fill="FFFFFF"/>
        </w:rPr>
        <w:t>thyroperoxidase</w:t>
      </w:r>
      <w:proofErr w:type="spellEnd"/>
      <w:r w:rsidR="00F54299" w:rsidRPr="00906624">
        <w:rPr>
          <w:rFonts w:asciiTheme="majorHAnsi" w:hAnsiTheme="majorHAnsi" w:cstheme="majorHAnsi"/>
          <w:color w:val="000000"/>
          <w:shd w:val="clear" w:color="auto" w:fill="FFFFFF"/>
        </w:rPr>
        <w:t xml:space="preserve"> (TPO), anti-thyroglobulin (</w:t>
      </w:r>
      <w:proofErr w:type="spellStart"/>
      <w:r w:rsidR="00F54299" w:rsidRPr="00906624">
        <w:rPr>
          <w:rFonts w:asciiTheme="majorHAnsi" w:hAnsiTheme="majorHAnsi" w:cstheme="majorHAnsi"/>
          <w:color w:val="000000"/>
          <w:shd w:val="clear" w:color="auto" w:fill="FFFFFF"/>
        </w:rPr>
        <w:t>Tg</w:t>
      </w:r>
      <w:proofErr w:type="spellEnd"/>
      <w:r w:rsidR="00F54299" w:rsidRPr="00906624">
        <w:rPr>
          <w:rFonts w:asciiTheme="majorHAnsi" w:hAnsiTheme="majorHAnsi" w:cstheme="majorHAnsi"/>
          <w:color w:val="000000"/>
          <w:shd w:val="clear" w:color="auto" w:fill="FFFFFF"/>
        </w:rPr>
        <w:t>) are present up to 7 years before clinical diagnosis in Graves’s and Hashimoto disease patients.</w:t>
      </w:r>
      <w:r w:rsidR="00533667">
        <w:rPr>
          <w:rFonts w:asciiTheme="majorHAnsi" w:hAnsiTheme="majorHAnsi" w:cstheme="majorHAnsi"/>
          <w:color w:val="000000"/>
          <w:shd w:val="clear" w:color="auto" w:fill="FFFFFF"/>
        </w:rPr>
        <w:fldChar w:fldCharType="begin"/>
      </w:r>
      <w:r w:rsidR="00F84621">
        <w:rPr>
          <w:rFonts w:asciiTheme="majorHAnsi" w:hAnsiTheme="majorHAnsi" w:cstheme="majorHAnsi"/>
          <w:color w:val="000000"/>
          <w:shd w:val="clear" w:color="auto" w:fill="FFFFFF"/>
        </w:rPr>
        <w:instrText xml:space="preserve"> ADDIN EN.CITE &lt;EndNote&gt;&lt;Cite&gt;&lt;Author&gt;Hutfless&lt;/Author&gt;&lt;Year&gt;2011&lt;/Year&gt;&lt;RecNum&gt;497&lt;/RecNum&gt;&lt;DisplayText&gt;&lt;style face="superscript"&gt;8&lt;/style&gt;&lt;/DisplayText&gt;&lt;record&gt;&lt;rec-number&gt;497&lt;/rec-number&gt;&lt;foreign-keys&gt;&lt;key app="EN" db-id="0xfwxe0tja5we2ea29tx2ffg09ee9wff2t5t" timestamp="1525109466"&gt;497&lt;/key&gt;&lt;/foreign-keys&gt;&lt;ref-type name="Journal Article"&gt;17&lt;/ref-type&gt;&lt;contributors&gt;&lt;authors&gt;&lt;author&gt;Hutfless, S.&lt;/author&gt;&lt;author&gt;Matos, P.&lt;/author&gt;&lt;author&gt;Talor, M. V.&lt;/author&gt;&lt;author&gt;Caturegli, P.&lt;/author&gt;&lt;author&gt;Rose, N. R.&lt;/author&gt;&lt;/authors&gt;&lt;/contributors&gt;&lt;titles&gt;&lt;title&gt;Significance of Prediagnostic Thyroid Antibodies in Women with Autoimmune Thyroid Disease&lt;/title&gt;&lt;secondary-title&gt;J Clin Endocrinol Metab&lt;/secondary-title&gt;&lt;/titles&gt;&lt;periodical&gt;&lt;full-title&gt;J Clin Endocrinol Metab&lt;/full-title&gt;&lt;/periodical&gt;&lt;pages&gt;E1466–E1471&lt;/pages&gt;&lt;volume&gt;96&lt;/volume&gt;&lt;number&gt;9&lt;/number&gt;&lt;dates&gt;&lt;year&gt;2011&lt;/year&gt;&lt;/dates&gt;&lt;urls&gt;&lt;/urls&gt;&lt;electronic-resource-num&gt;10.1210/jc.2011-0228&lt;/electronic-resource-num&gt;&lt;/record&gt;&lt;/Cite&gt;&lt;/EndNote&gt;</w:instrText>
      </w:r>
      <w:r w:rsidR="00533667">
        <w:rPr>
          <w:rFonts w:asciiTheme="majorHAnsi" w:hAnsiTheme="majorHAnsi" w:cstheme="majorHAnsi"/>
          <w:color w:val="000000"/>
          <w:shd w:val="clear" w:color="auto" w:fill="FFFFFF"/>
        </w:rPr>
        <w:fldChar w:fldCharType="separate"/>
      </w:r>
      <w:r w:rsidR="00F84621" w:rsidRPr="00F84621">
        <w:rPr>
          <w:rFonts w:asciiTheme="majorHAnsi" w:hAnsiTheme="majorHAnsi" w:cstheme="majorHAnsi"/>
          <w:noProof/>
          <w:color w:val="000000"/>
          <w:shd w:val="clear" w:color="auto" w:fill="FFFFFF"/>
          <w:vertAlign w:val="superscript"/>
        </w:rPr>
        <w:t>8</w:t>
      </w:r>
      <w:r w:rsidR="00533667">
        <w:rPr>
          <w:rFonts w:asciiTheme="majorHAnsi" w:hAnsiTheme="majorHAnsi" w:cstheme="majorHAnsi"/>
          <w:color w:val="000000"/>
          <w:shd w:val="clear" w:color="auto" w:fill="FFFFFF"/>
        </w:rPr>
        <w:fldChar w:fldCharType="end"/>
      </w:r>
      <w:r w:rsidR="00F54299" w:rsidRPr="00906624">
        <w:rPr>
          <w:rFonts w:asciiTheme="majorHAnsi" w:hAnsiTheme="majorHAnsi" w:cstheme="majorHAnsi"/>
          <w:color w:val="000000"/>
          <w:shd w:val="clear" w:color="auto" w:fill="FFFFFF"/>
        </w:rPr>
        <w:t xml:space="preserve"> Hence, measuring anti-TPO and anti-</w:t>
      </w:r>
      <w:proofErr w:type="spellStart"/>
      <w:r w:rsidR="00F54299" w:rsidRPr="00906624">
        <w:rPr>
          <w:rFonts w:asciiTheme="majorHAnsi" w:hAnsiTheme="majorHAnsi" w:cstheme="majorHAnsi"/>
          <w:color w:val="000000"/>
          <w:shd w:val="clear" w:color="auto" w:fill="FFFFFF"/>
        </w:rPr>
        <w:t>Tg</w:t>
      </w:r>
      <w:proofErr w:type="spellEnd"/>
      <w:r w:rsidR="00F54299" w:rsidRPr="00906624">
        <w:rPr>
          <w:rFonts w:asciiTheme="majorHAnsi" w:hAnsiTheme="majorHAnsi" w:cstheme="majorHAnsi"/>
          <w:color w:val="000000"/>
          <w:shd w:val="clear" w:color="auto" w:fill="FFFFFF"/>
        </w:rPr>
        <w:t xml:space="preserve"> as a first-tier screening test in conjunction with TSH and FT4 would clearly serve as a disease predictive as well as confirmatory marker</w:t>
      </w:r>
      <w:r w:rsidR="00485ABC">
        <w:rPr>
          <w:rFonts w:asciiTheme="majorHAnsi" w:hAnsiTheme="majorHAnsi" w:cstheme="majorHAnsi"/>
          <w:color w:val="000000"/>
          <w:shd w:val="clear" w:color="auto" w:fill="FFFFFF"/>
        </w:rPr>
        <w:t>s</w:t>
      </w:r>
      <w:r w:rsidR="00F54299" w:rsidRPr="00906624">
        <w:rPr>
          <w:rFonts w:asciiTheme="majorHAnsi" w:hAnsiTheme="majorHAnsi" w:cstheme="majorHAnsi"/>
          <w:color w:val="000000"/>
          <w:shd w:val="clear" w:color="auto" w:fill="FFFFFF"/>
        </w:rPr>
        <w:t xml:space="preserve">, </w:t>
      </w:r>
      <w:r w:rsidR="00F54299" w:rsidRPr="00906624">
        <w:rPr>
          <w:rFonts w:asciiTheme="majorHAnsi" w:hAnsiTheme="majorHAnsi" w:cstheme="majorHAnsi"/>
        </w:rPr>
        <w:t>thus be helpful for close monitoring, early treatments and supplements to prevent long term morbidity.</w:t>
      </w:r>
      <w:r w:rsidRPr="00906624">
        <w:rPr>
          <w:rFonts w:asciiTheme="majorHAnsi" w:hAnsiTheme="majorHAnsi" w:cstheme="majorHAnsi"/>
        </w:rPr>
        <w:t xml:space="preserve"> </w:t>
      </w:r>
    </w:p>
    <w:p w14:paraId="2BDA5CF5" w14:textId="6AEAFE4C" w:rsidR="00F54299" w:rsidRPr="0033083A" w:rsidRDefault="00F54299" w:rsidP="00F54299">
      <w:pPr>
        <w:spacing w:line="360" w:lineRule="auto"/>
        <w:ind w:firstLine="18"/>
        <w:jc w:val="both"/>
        <w:rPr>
          <w:rFonts w:asciiTheme="majorHAnsi" w:hAnsiTheme="majorHAnsi" w:cstheme="majorHAnsi"/>
          <w:b/>
          <w:caps/>
          <w:color w:val="002060"/>
          <w:sz w:val="24"/>
          <w:szCs w:val="24"/>
        </w:rPr>
      </w:pPr>
      <w:r w:rsidRPr="0033083A">
        <w:rPr>
          <w:rFonts w:asciiTheme="majorHAnsi" w:hAnsiTheme="majorHAnsi" w:cstheme="majorHAnsi"/>
          <w:b/>
          <w:caps/>
          <w:color w:val="002060"/>
          <w:sz w:val="24"/>
          <w:szCs w:val="24"/>
        </w:rPr>
        <w:t>Our STUDY: Early occurance of thyroid autoantibodies, anti-tpo and anti-tg</w:t>
      </w:r>
    </w:p>
    <w:p w14:paraId="5826E893" w14:textId="7AE9292A" w:rsidR="00906624" w:rsidRPr="005626AC" w:rsidRDefault="00906624" w:rsidP="00906624">
      <w:pPr>
        <w:spacing w:line="360" w:lineRule="auto"/>
        <w:jc w:val="both"/>
        <w:rPr>
          <w:rFonts w:asciiTheme="majorHAnsi" w:hAnsiTheme="majorHAnsi" w:cstheme="majorHAnsi"/>
          <w:b/>
          <w:caps/>
          <w:color w:val="002060"/>
        </w:rPr>
      </w:pPr>
      <w:r w:rsidRPr="005626AC">
        <w:rPr>
          <w:rFonts w:asciiTheme="majorHAnsi" w:hAnsiTheme="majorHAnsi" w:cstheme="majorHAnsi"/>
          <w:b/>
          <w:caps/>
          <w:color w:val="002060"/>
        </w:rPr>
        <w:t>Method</w:t>
      </w:r>
    </w:p>
    <w:p w14:paraId="45AC0412" w14:textId="6A550F68" w:rsidR="0033083A" w:rsidRDefault="00FB1B34" w:rsidP="0033083A">
      <w:pPr>
        <w:spacing w:line="360" w:lineRule="auto"/>
        <w:jc w:val="both"/>
        <w:rPr>
          <w:rFonts w:asciiTheme="majorHAnsi" w:hAnsiTheme="majorHAnsi" w:cstheme="majorHAnsi"/>
        </w:rPr>
      </w:pPr>
      <w:r w:rsidRPr="00FB1B34">
        <w:rPr>
          <w:rFonts w:asciiTheme="majorHAnsi" w:hAnsiTheme="majorHAnsi" w:cstheme="majorHAnsi"/>
        </w:rPr>
        <w:t xml:space="preserve">The eligible study population comprised of subjects who were addressed to Vibrant America Clinical </w:t>
      </w:r>
      <w:r w:rsidR="00EC4355" w:rsidRPr="00FB1B34">
        <w:rPr>
          <w:rFonts w:asciiTheme="majorHAnsi" w:hAnsiTheme="majorHAnsi" w:cstheme="majorHAnsi"/>
        </w:rPr>
        <w:t xml:space="preserve">Laboratory </w:t>
      </w:r>
      <w:r w:rsidR="00EC4355">
        <w:rPr>
          <w:rFonts w:asciiTheme="majorHAnsi" w:hAnsiTheme="majorHAnsi" w:cstheme="majorHAnsi"/>
        </w:rPr>
        <w:t>between</w:t>
      </w:r>
      <w:r w:rsidR="00EC4355" w:rsidRPr="00EC4355">
        <w:rPr>
          <w:rFonts w:asciiTheme="majorHAnsi" w:hAnsiTheme="majorHAnsi" w:cstheme="majorHAnsi"/>
        </w:rPr>
        <w:t xml:space="preserve"> May 2016 to April 2018</w:t>
      </w:r>
      <w:r w:rsidR="00EC4355">
        <w:rPr>
          <w:rFonts w:asciiTheme="majorHAnsi" w:hAnsiTheme="majorHAnsi" w:cstheme="majorHAnsi"/>
        </w:rPr>
        <w:t xml:space="preserve"> </w:t>
      </w:r>
      <w:r w:rsidRPr="00FB1B34">
        <w:rPr>
          <w:rFonts w:asciiTheme="majorHAnsi" w:hAnsiTheme="majorHAnsi" w:cstheme="majorHAnsi"/>
        </w:rPr>
        <w:t xml:space="preserve">for </w:t>
      </w:r>
      <w:r w:rsidR="00485ABC">
        <w:rPr>
          <w:rFonts w:asciiTheme="majorHAnsi" w:hAnsiTheme="majorHAnsi" w:cstheme="majorHAnsi"/>
        </w:rPr>
        <w:t xml:space="preserve">minimum </w:t>
      </w:r>
      <w:r w:rsidRPr="00FB1B34">
        <w:rPr>
          <w:rFonts w:asciiTheme="majorHAnsi" w:hAnsiTheme="majorHAnsi" w:cstheme="majorHAnsi"/>
        </w:rPr>
        <w:t>four thyroid disease markers (Free T4 hormone (FT4), TSH, anti-TPO, anti-</w:t>
      </w:r>
      <w:proofErr w:type="spellStart"/>
      <w:r w:rsidRPr="00FB1B34">
        <w:rPr>
          <w:rFonts w:asciiTheme="majorHAnsi" w:hAnsiTheme="majorHAnsi" w:cstheme="majorHAnsi"/>
        </w:rPr>
        <w:t>Tg</w:t>
      </w:r>
      <w:proofErr w:type="spellEnd"/>
      <w:r w:rsidRPr="00FB1B34">
        <w:rPr>
          <w:rFonts w:asciiTheme="majorHAnsi" w:hAnsiTheme="majorHAnsi" w:cstheme="majorHAnsi"/>
        </w:rPr>
        <w:t xml:space="preserve">). </w:t>
      </w:r>
    </w:p>
    <w:p w14:paraId="542A9F3F" w14:textId="48D5618B" w:rsidR="00F54299" w:rsidRPr="005626AC" w:rsidRDefault="00906624" w:rsidP="0033083A">
      <w:pPr>
        <w:pStyle w:val="ListParagraph"/>
        <w:numPr>
          <w:ilvl w:val="0"/>
          <w:numId w:val="15"/>
        </w:numPr>
        <w:spacing w:line="360" w:lineRule="auto"/>
        <w:jc w:val="both"/>
        <w:rPr>
          <w:rFonts w:asciiTheme="majorHAnsi" w:hAnsiTheme="majorHAnsi" w:cstheme="majorHAnsi"/>
          <w:b/>
          <w:caps/>
        </w:rPr>
      </w:pPr>
      <w:r w:rsidRPr="005626AC">
        <w:rPr>
          <w:rFonts w:asciiTheme="majorHAnsi" w:hAnsiTheme="majorHAnsi" w:cstheme="majorHAnsi"/>
          <w:b/>
          <w:caps/>
        </w:rPr>
        <w:t>Anti-TPO and anti-Tg auto antibodies as early markers</w:t>
      </w:r>
    </w:p>
    <w:p w14:paraId="4291A459" w14:textId="77A88DC8" w:rsidR="00EC4355" w:rsidRDefault="0033083A" w:rsidP="00FB1B34">
      <w:pPr>
        <w:pStyle w:val="ListParagraph"/>
        <w:spacing w:line="360" w:lineRule="auto"/>
        <w:ind w:left="450"/>
        <w:jc w:val="both"/>
        <w:rPr>
          <w:rFonts w:asciiTheme="majorHAnsi" w:hAnsiTheme="majorHAnsi" w:cstheme="majorHAnsi"/>
        </w:rPr>
      </w:pPr>
      <w:r>
        <w:rPr>
          <w:rFonts w:asciiTheme="majorHAnsi" w:hAnsiTheme="majorHAnsi" w:cstheme="majorHAnsi"/>
        </w:rPr>
        <w:t xml:space="preserve">Anti TPO, anti </w:t>
      </w:r>
      <w:proofErr w:type="spellStart"/>
      <w:r>
        <w:rPr>
          <w:rFonts w:asciiTheme="majorHAnsi" w:hAnsiTheme="majorHAnsi" w:cstheme="majorHAnsi"/>
        </w:rPr>
        <w:t>Tg</w:t>
      </w:r>
      <w:proofErr w:type="spellEnd"/>
      <w:r>
        <w:rPr>
          <w:rFonts w:asciiTheme="majorHAnsi" w:hAnsiTheme="majorHAnsi" w:cstheme="majorHAnsi"/>
        </w:rPr>
        <w:t xml:space="preserve"> TSH and FT</w:t>
      </w:r>
      <w:r w:rsidR="00AF457C">
        <w:rPr>
          <w:rFonts w:asciiTheme="majorHAnsi" w:hAnsiTheme="majorHAnsi" w:cstheme="majorHAnsi"/>
        </w:rPr>
        <w:t>4</w:t>
      </w:r>
      <w:r>
        <w:rPr>
          <w:rFonts w:asciiTheme="majorHAnsi" w:hAnsiTheme="majorHAnsi" w:cstheme="majorHAnsi"/>
        </w:rPr>
        <w:t xml:space="preserve"> were evaluated in </w:t>
      </w:r>
      <w:r w:rsidR="00FB1B34" w:rsidRPr="00FB1B34">
        <w:rPr>
          <w:rFonts w:asciiTheme="majorHAnsi" w:hAnsiTheme="majorHAnsi" w:cstheme="majorHAnsi"/>
        </w:rPr>
        <w:t>Group A1</w:t>
      </w:r>
      <w:r w:rsidR="00FB1B34">
        <w:rPr>
          <w:rFonts w:asciiTheme="majorHAnsi" w:hAnsiTheme="majorHAnsi" w:cstheme="majorHAnsi"/>
        </w:rPr>
        <w:t xml:space="preserve"> (</w:t>
      </w:r>
      <w:r w:rsidR="00FB1B34" w:rsidRPr="00FB1B34">
        <w:rPr>
          <w:rFonts w:asciiTheme="majorHAnsi" w:hAnsiTheme="majorHAnsi" w:cstheme="majorHAnsi"/>
        </w:rPr>
        <w:tab/>
      </w:r>
      <w:r w:rsidR="00FB1B34">
        <w:rPr>
          <w:rFonts w:asciiTheme="majorHAnsi" w:hAnsiTheme="majorHAnsi" w:cstheme="majorHAnsi"/>
        </w:rPr>
        <w:t>an</w:t>
      </w:r>
      <w:r w:rsidR="00FB1B34" w:rsidRPr="00FB1B34">
        <w:rPr>
          <w:rFonts w:asciiTheme="majorHAnsi" w:hAnsiTheme="majorHAnsi" w:cstheme="majorHAnsi"/>
        </w:rPr>
        <w:t>ti-TPO was positive at the first visit and consistent but TSH and FT4 w</w:t>
      </w:r>
      <w:r w:rsidR="00EC4355">
        <w:rPr>
          <w:rFonts w:asciiTheme="majorHAnsi" w:hAnsiTheme="majorHAnsi" w:cstheme="majorHAnsi"/>
        </w:rPr>
        <w:t>ere</w:t>
      </w:r>
      <w:r w:rsidR="00FB1B34" w:rsidRPr="00FB1B34">
        <w:rPr>
          <w:rFonts w:asciiTheme="majorHAnsi" w:hAnsiTheme="majorHAnsi" w:cstheme="majorHAnsi"/>
        </w:rPr>
        <w:t xml:space="preserve"> in range for at least the first visit</w:t>
      </w:r>
      <w:r w:rsidR="00FB1B34">
        <w:rPr>
          <w:rFonts w:asciiTheme="majorHAnsi" w:hAnsiTheme="majorHAnsi" w:cstheme="majorHAnsi"/>
        </w:rPr>
        <w:t xml:space="preserve">) and </w:t>
      </w:r>
      <w:r w:rsidR="00EC4355">
        <w:rPr>
          <w:rFonts w:asciiTheme="majorHAnsi" w:hAnsiTheme="majorHAnsi" w:cstheme="majorHAnsi"/>
        </w:rPr>
        <w:t>g</w:t>
      </w:r>
      <w:r w:rsidR="00FB1B34" w:rsidRPr="00FB1B34">
        <w:rPr>
          <w:rFonts w:asciiTheme="majorHAnsi" w:hAnsiTheme="majorHAnsi" w:cstheme="majorHAnsi"/>
        </w:rPr>
        <w:t>roup A2</w:t>
      </w:r>
      <w:r w:rsidR="00FB1B34">
        <w:rPr>
          <w:rFonts w:asciiTheme="majorHAnsi" w:hAnsiTheme="majorHAnsi" w:cstheme="majorHAnsi"/>
        </w:rPr>
        <w:t xml:space="preserve"> (a</w:t>
      </w:r>
      <w:r w:rsidR="00FB1B34" w:rsidRPr="00FB1B34">
        <w:rPr>
          <w:rFonts w:asciiTheme="majorHAnsi" w:hAnsiTheme="majorHAnsi" w:cstheme="majorHAnsi"/>
        </w:rPr>
        <w:t>nti-</w:t>
      </w:r>
      <w:proofErr w:type="spellStart"/>
      <w:r w:rsidR="00FB1B34" w:rsidRPr="00FB1B34">
        <w:rPr>
          <w:rFonts w:asciiTheme="majorHAnsi" w:hAnsiTheme="majorHAnsi" w:cstheme="majorHAnsi"/>
        </w:rPr>
        <w:t>Tg</w:t>
      </w:r>
      <w:proofErr w:type="spellEnd"/>
      <w:r w:rsidR="00FB1B34" w:rsidRPr="00FB1B34">
        <w:rPr>
          <w:rFonts w:asciiTheme="majorHAnsi" w:hAnsiTheme="majorHAnsi" w:cstheme="majorHAnsi"/>
        </w:rPr>
        <w:t xml:space="preserve"> was positive at the first visit and consistent but TSH and FT4 w</w:t>
      </w:r>
      <w:r w:rsidR="00EC4355">
        <w:rPr>
          <w:rFonts w:asciiTheme="majorHAnsi" w:hAnsiTheme="majorHAnsi" w:cstheme="majorHAnsi"/>
        </w:rPr>
        <w:t>ere</w:t>
      </w:r>
      <w:r w:rsidR="00FB1B34" w:rsidRPr="00FB1B34">
        <w:rPr>
          <w:rFonts w:asciiTheme="majorHAnsi" w:hAnsiTheme="majorHAnsi" w:cstheme="majorHAnsi"/>
        </w:rPr>
        <w:t xml:space="preserve"> in range for at least the first visit</w:t>
      </w:r>
      <w:r w:rsidR="00FB1B34">
        <w:rPr>
          <w:rFonts w:asciiTheme="majorHAnsi" w:hAnsiTheme="majorHAnsi" w:cstheme="majorHAnsi"/>
        </w:rPr>
        <w:t xml:space="preserve">) </w:t>
      </w:r>
      <w:r>
        <w:rPr>
          <w:rFonts w:asciiTheme="majorHAnsi" w:hAnsiTheme="majorHAnsi" w:cstheme="majorHAnsi"/>
        </w:rPr>
        <w:t>subjects</w:t>
      </w:r>
      <w:r w:rsidR="00FB1B34">
        <w:rPr>
          <w:rFonts w:asciiTheme="majorHAnsi" w:hAnsiTheme="majorHAnsi" w:cstheme="majorHAnsi"/>
        </w:rPr>
        <w:t xml:space="preserve">. </w:t>
      </w:r>
    </w:p>
    <w:p w14:paraId="7F8EA1D9" w14:textId="310CADC6" w:rsidR="00EC4355" w:rsidRDefault="00EC4355" w:rsidP="00FB1B34">
      <w:pPr>
        <w:pStyle w:val="ListParagraph"/>
        <w:spacing w:line="360" w:lineRule="auto"/>
        <w:ind w:left="450"/>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67456" behindDoc="0" locked="0" layoutInCell="1" allowOverlap="1" wp14:anchorId="0AE0DB32" wp14:editId="4E735EC5">
                <wp:simplePos x="0" y="0"/>
                <wp:positionH relativeFrom="margin">
                  <wp:align>right</wp:align>
                </wp:positionH>
                <wp:positionV relativeFrom="paragraph">
                  <wp:posOffset>10160</wp:posOffset>
                </wp:positionV>
                <wp:extent cx="5935980" cy="1889760"/>
                <wp:effectExtent l="0" t="0" r="7620" b="0"/>
                <wp:wrapNone/>
                <wp:docPr id="13" name="Group 13"/>
                <wp:cNvGraphicFramePr/>
                <a:graphic xmlns:a="http://schemas.openxmlformats.org/drawingml/2006/main">
                  <a:graphicData uri="http://schemas.microsoft.com/office/word/2010/wordprocessingGroup">
                    <wpg:wgp>
                      <wpg:cNvGrpSpPr/>
                      <wpg:grpSpPr>
                        <a:xfrm>
                          <a:off x="0" y="0"/>
                          <a:ext cx="5935980" cy="1889760"/>
                          <a:chOff x="0" y="0"/>
                          <a:chExt cx="5935980" cy="1889760"/>
                        </a:xfrm>
                      </wpg:grpSpPr>
                      <wpg:grpSp>
                        <wpg:cNvPr id="7" name="Group 7"/>
                        <wpg:cNvGrpSpPr/>
                        <wpg:grpSpPr>
                          <a:xfrm>
                            <a:off x="259080" y="198120"/>
                            <a:ext cx="5676900" cy="1691640"/>
                            <a:chOff x="0" y="0"/>
                            <a:chExt cx="6103620" cy="1773555"/>
                          </a:xfrm>
                        </wpg:grpSpPr>
                        <pic:pic xmlns:pic="http://schemas.openxmlformats.org/drawingml/2006/picture">
                          <pic:nvPicPr>
                            <pic:cNvPr id="49" name="Picture 49"/>
                            <pic:cNvPicPr>
                              <a:picLocks noChangeAspect="1"/>
                            </pic:cNvPicPr>
                          </pic:nvPicPr>
                          <pic:blipFill rotWithShape="1">
                            <a:blip r:embed="rId8">
                              <a:extLst>
                                <a:ext uri="{28A0092B-C50C-407E-A947-70E740481C1C}">
                                  <a14:useLocalDpi xmlns:a14="http://schemas.microsoft.com/office/drawing/2010/main" val="0"/>
                                </a:ext>
                              </a:extLst>
                            </a:blip>
                            <a:srcRect t="31282" r="16154" b="5129"/>
                            <a:stretch/>
                          </pic:blipFill>
                          <pic:spPr bwMode="auto">
                            <a:xfrm>
                              <a:off x="0" y="0"/>
                              <a:ext cx="2865120" cy="17735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50"/>
                            <pic:cNvPicPr>
                              <a:picLocks noChangeAspect="1"/>
                            </pic:cNvPicPr>
                          </pic:nvPicPr>
                          <pic:blipFill rotWithShape="1">
                            <a:blip r:embed="rId9">
                              <a:extLst>
                                <a:ext uri="{28A0092B-C50C-407E-A947-70E740481C1C}">
                                  <a14:useLocalDpi xmlns:a14="http://schemas.microsoft.com/office/drawing/2010/main" val="0"/>
                                </a:ext>
                              </a:extLst>
                            </a:blip>
                            <a:srcRect t="23247" r="18846" b="7351"/>
                            <a:stretch/>
                          </pic:blipFill>
                          <pic:spPr bwMode="auto">
                            <a:xfrm>
                              <a:off x="3238500" y="0"/>
                              <a:ext cx="2865120" cy="1773555"/>
                            </a:xfrm>
                            <a:prstGeom prst="rect">
                              <a:avLst/>
                            </a:prstGeom>
                            <a:noFill/>
                            <a:ln>
                              <a:noFill/>
                            </a:ln>
                            <a:extLst>
                              <a:ext uri="{53640926-AAD7-44D8-BBD7-CCE9431645EC}">
                                <a14:shadowObscured xmlns:a14="http://schemas.microsoft.com/office/drawing/2010/main"/>
                              </a:ext>
                            </a:extLst>
                          </pic:spPr>
                        </pic:pic>
                      </wpg:grpSp>
                      <wps:wsp>
                        <wps:cNvPr id="217" name="Text Box 2"/>
                        <wps:cNvSpPr txBox="1">
                          <a:spLocks noChangeArrowheads="1"/>
                        </wps:cNvSpPr>
                        <wps:spPr bwMode="auto">
                          <a:xfrm>
                            <a:off x="0" y="0"/>
                            <a:ext cx="304800" cy="396240"/>
                          </a:xfrm>
                          <a:prstGeom prst="rect">
                            <a:avLst/>
                          </a:prstGeom>
                          <a:noFill/>
                          <a:ln w="9525">
                            <a:noFill/>
                            <a:miter lim="800000"/>
                            <a:headEnd/>
                            <a:tailEnd/>
                          </a:ln>
                        </wps:spPr>
                        <wps:txbx>
                          <w:txbxContent>
                            <w:p w14:paraId="5D04F6FB" w14:textId="40C202E0" w:rsidR="000332C4" w:rsidRPr="000332C4" w:rsidRDefault="000332C4">
                              <w:pPr>
                                <w:rPr>
                                  <w:b/>
                                </w:rPr>
                              </w:pPr>
                              <w:r w:rsidRPr="000332C4">
                                <w:rPr>
                                  <w:b/>
                                </w:rPr>
                                <w:t>A</w:t>
                              </w:r>
                            </w:p>
                          </w:txbxContent>
                        </wps:txbx>
                        <wps:bodyPr rot="0" vert="horz" wrap="square" lIns="91440" tIns="45720" rIns="91440" bIns="45720" anchor="t" anchorCtr="0">
                          <a:noAutofit/>
                        </wps:bodyPr>
                      </wps:wsp>
                      <wps:wsp>
                        <wps:cNvPr id="9" name="Text Box 2"/>
                        <wps:cNvSpPr txBox="1">
                          <a:spLocks noChangeArrowheads="1"/>
                        </wps:cNvSpPr>
                        <wps:spPr bwMode="auto">
                          <a:xfrm>
                            <a:off x="3032760" y="0"/>
                            <a:ext cx="289560" cy="396240"/>
                          </a:xfrm>
                          <a:prstGeom prst="rect">
                            <a:avLst/>
                          </a:prstGeom>
                          <a:noFill/>
                          <a:ln w="9525">
                            <a:noFill/>
                            <a:miter lim="800000"/>
                            <a:headEnd/>
                            <a:tailEnd/>
                          </a:ln>
                        </wps:spPr>
                        <wps:txbx>
                          <w:txbxContent>
                            <w:p w14:paraId="06E4D53C" w14:textId="4C2BF9A4" w:rsidR="000332C4" w:rsidRPr="000332C4" w:rsidRDefault="000332C4" w:rsidP="000332C4">
                              <w:pPr>
                                <w:rPr>
                                  <w:b/>
                                </w:rPr>
                              </w:pPr>
                              <w:r>
                                <w:rPr>
                                  <w:b/>
                                </w:rPr>
                                <w:t>B</w:t>
                              </w:r>
                            </w:p>
                          </w:txbxContent>
                        </wps:txbx>
                        <wps:bodyPr rot="0" vert="horz" wrap="square" lIns="91440" tIns="45720" rIns="91440" bIns="45720" anchor="t" anchorCtr="0">
                          <a:noAutofit/>
                        </wps:bodyPr>
                      </wps:wsp>
                    </wpg:wgp>
                  </a:graphicData>
                </a:graphic>
              </wp:anchor>
            </w:drawing>
          </mc:Choice>
          <mc:Fallback>
            <w:pict>
              <v:group w14:anchorId="0AE0DB32" id="Group 13" o:spid="_x0000_s1026" style="position:absolute;left:0;text-align:left;margin-left:416.2pt;margin-top:.8pt;width:467.4pt;height:148.8pt;z-index:251667456;mso-position-horizontal:right;mso-position-horizontal-relative:margin" coordsize="59359,18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Zuta/aaDEGuDvmYZSBT8ze59B71w4zG0MDS9rXlZfi/JI2pUZ1pcs&#10;EXri5hs4GnuJFhhXq7dP/rmvPfEfjObVN1vabrezPB/vyfX0HsKytY1y71ycSXL/ACr9yNeET6Cs&#10;+vyjM84r5k+V+7T6R/V9/TZeup9Lh8LDDq+8u/8AkFfZn/BNn/kavGP/AF5Rf+jK+M6+zP8Agmz/&#10;AMjV4x/68ov/AEZWOT/8jCj6l4r+BP0Pveiiiv2s+R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ABYgAZNR3FxFawvNPIsMKDLOx4H+J9q4DxJ4&#10;0l1HfbWW6C0PDN0eT6+g9vzr5vNM7o5enTh71Tt29e3pu/xPQw2DnX956R7/AORt+IvG0WnbrewK&#10;z3PIaXqkf09T+n1rgLi4lupmlmkaWRjlmY5JqOivyrE4qtjKrrV5Xl+C8kui/p6n0lOnClHlgrIK&#10;KKK5TQK+zP8Agmz/AMjV4x/68ov/AEZXxnX2Z/wTZ/5Grxj/ANeUX/oyvYyf/kYUfU5cV/An6H3v&#10;RRRX7WfI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cN8aP+RBvf95f618wV9P8Axo/5EG9/3l/rXzBX5BxF/wAjKfpH8j6nA/7u&#10;vmFFFFfNneFFFFABRRRQAV9mf8E2f+Rq8Y/9eUX/AKMr4zr7M/4Js/8AI1eMf+vKL/0ZXsZP/wAj&#10;Cj6nLiv4E/Q+96KKK/az5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w3xo/5EG9/3l/r&#10;XzBX0/8AGj/kQb3/AHl/rXzBX5BxF/yMp+kfyPqcD/u6+YUUUV82d4UUUUAFFFFABX2Z/wAE2f8A&#10;kavGP/XlF/6Mr4zr7M/4Js/8jV4x/wCvKL/0ZXsZP/yMKPqcuK/gT9D73ooor9rPk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4b40f8iDe/wC8v9a+YK+n/jR/yIN7/vL/AFr5gr8g4i/5GU/SP5H1OB/3dfMKKKK+bO8K&#10;KKKACiiigAr7M/4Js/8AI1eMf+vKL/0ZXxnX2Z/wTZ/5Grxj/wBeUX/oyvYyf/kYUfU5cV/An6H3&#10;vRRRX7WfI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DfGj/&#10;AJEG9/3l/rXzBX0/8aP+RBvf95f618wV+QcRf8jKfpH8j6nA/wC7r5hRRRXzZ3hRRRQAUUUUAFfZ&#10;n/BNn/kavGP/AF5Rf+jK+M6+zP8Agmz/AMjV4x/68ov/AEZXsZP/AMjCj6nLiv4E/Q+96KKK/az5&#10;E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G+NH/ACIN7/vL/WvmCvp/40f8iDe/7y/1&#10;r5gr8g4i/wCRlP0j+R9Tgf8Ad18wooor5s7wooooAKKKKACvsz/gmz/yNXjH/ryi/wDRlfGdfZn/&#10;AATZ/wCRq8Y/9eUX/oyvYyf/AJGFH1OXFfwJ+h970UUV+1nyI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3xo/wCRBvf95f618wV9&#10;P/Gj/kQb3/eX+tfMFfkHEX/Iyn6R/I+pwP8Au6+YUUUV82d4UUUUAFFFFABX2Z/wTZ/5Grxj/wBe&#10;UX/oyvjOvsz/AIJs/wDI1eMf+vKL/wBGV7GT/wDIwo+py4r+BP0Pveiiiv2s+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DfGj/kQb3/eX+tfMFfT/wAaP+RBvf8AeX+tfMFfkHEX&#10;/Iyn6R/I+pwP+7r5hRRRXzZ3hRRRQAUUUUAFfZn/AATZ/wCRq8Y/9eUX/oyvjOvsz/gmz/yNXjH/&#10;AK8ov/Rlexk//Iwo+py4r+BP0Pveiiiv2s+R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4b40f8iDe/7y/1r5gr6f8AjR/yIN7/ALy/1r5gr8g4i/5GU/SP5H1OB/3dfMKKKK+b&#10;O8KKKKACiiigAr7M/wCCbP8AyNXjH/ryi/8ARlfGdfZn/BNn/kavGP8A15Rf+jK9jJ/+RhR9TlxX&#10;8Cfofe9FFFftZ8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OG+NH/Ig3v8AvL/WvmCvp/40f8iDe/7y/wBa+YK/IOIv+RlP0j+R9Tgf93XzCiiivmzv&#10;CiiigAooooAK+zP+CbP/ACNXjH/ryi/9GV8Z19mf8E2f+Rq8Y/8AXlF/6Mr2Mn/5GFH1OXFfwJ+h&#10;970UUV+1ny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hvjR/yIN7/vL/WvmCvp/wCNH/Ig3v8A&#10;vL/WvmCvyDiL/kZT9I/kfU4H/d18wooor5s7wooooAKKK7b4V/B/xL8Ydfj0vw/YtMdw825fiKFe&#10;7M3sP8OpFVGLk1GKu2J6K7OU0rSb3XNQgsdPtpLy8nYJHDCu5nYnAAH1Nfo/+xn+znrHwZ07UdZ1&#10;+dYtT1WJYjp6jPkopyCzf3j6dh78DtPgJ+zD4Z+B+npNFGuqeIX5l1OZeV4I2xj+EYJ56nJ6Dgey&#10;1+j5LkEsPOOKxXxLaPb18/JaevTwcXjVNOnT27hRRRX3R4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10;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gD/gtX/wAms+Fv+xztf/SG+r7/AK+AP+C1&#10;f/JrPhb/ALHO1/8ASG+oA/Fav3+/4Jcf8mJ/DL/uJ/8Ap0u6/AGv3+/4Jcf8mJ/DL/uJ/wDp0u6A&#10;Pqq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VZ03&#10;TbvWL+CysbeS6u522RwxLuZj6AVa1PxRpfgHEemyW2ueJVYh7rHmWdiR/wA8+00gP8fMYwdu/wCV&#10;x52OzDD5dS9riJW7Lq/RHRRoTry5YIsSWGn+ErGDU/E3mDzl8y00aE7bi6BGVdyf9VEePm5ZgRtU&#10;g7l4HxV401LxdNALt1isrVTHaWFuNkFshJO1F9STyxyzHliTzWTfX1zql7PeXk8l1d3DtLLPMxZ5&#10;GJyWYnkknvUFfjObZ5iM0lyv3afSP+fdn1eFwcMMr7y7hRRRXzZ6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Wpo3h+TVI57uaaPT9Ktdv2rUbnIihycAerOeyLljgnGASJ20zT/DenR6p4&#10;mllt4p4/MstNtyPtV5nGG5yIo8HPmMPm/gVuSvB+LPG2oeLpYFuFhtLC1BW00+0XZBbqcZ2jJJY4&#10;GXYlmxkk18nnHEFDLU6VP3qnbovX/Lf0PTwuBniPelpH+tjc8S/ESJLGXR/DEc1hpsg23N/Lhby+&#10;HGQ5BPlx5GREpI6bi5AI4SiivxzF4yvjqrrV5Xb/AK07H1VKlCjHlgrIKKKK4z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e+M//ACVDxD/18D/0Ba4uu0+M/wDyVDxD/wBfA/8A&#10;QFri6/kfNP8Af6/+OX/pTP1DDfwIei/IKKKK8w6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X0//&#10;AJEf4i/9i7J/6U29fMtfTWn/APIj/EX/ALF2T/0pt6+Za+8y/wD3Kn8/zPFr/wAaXy/IKKKK7DEK&#10;KKKACiiigAr7v/4Jp/8AID8e/wDXxZ/+gy18IV93/wDBNP8A5Afj3/r4s/8A0GWvo+Hv+RjT+f5M&#10;4Md/u8vl+Z9qUUUV+wHy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&#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3xn/5Kh4h/6+B/6AtcXXaf&#10;Gf8A5Kh4h/6+B/6AtcXX8j5p/v8AX/xy/wDSmfqGG/gQ9F+QUUUV5h0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vp//ACI/xF/7F2T/ANKbevmWvprT/wDkR/iL/wBi7J/6U29fMtfeZf8A7lT+f5ni&#10;1/40vl+QUUUV2GIUUUUAFFFFABX3f/wTT/5Afj3/AK+LP/0GWvhCvu//AIJp/wDID8e/9fFn/wCg&#10;y19Hw9/yMafz/JnBjv8Ad5fL8z7Uooor9gPl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e+M/8AyVDxD/18D/0Ba4uu0+M//JUPEP8A18D/ANAWuLr+R80/3+v/AI5f+lM/UMN/&#10;Ah6L8gooorzDo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NfT/wDkR/iL/wBi7J/6U29fMtfTWn/8&#10;iP8AEX/sXZP/AEpt6+Za+8y//cqfz/M8Wv8AxpfL8gooorsMQooooAKKKKACvu//AIJp/wDID8e/&#10;9fFn/wCgy18IV93/APBNP/kB+Pf+viz/APQZa+j4e/5GNP5/kzgx3+7y+X5n2pRRRX7Af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74z/8lQ8Q/wDXwP8A0Ba4uu0+M/8AyVDxD/18D/0Ba4uv5HzT/f6/+OX/AKUz9Qw3&#10;8CHovyCiiivMO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19P/5Ef4i/9i7J/wClNvXzLX01p/8A&#10;yI/xF/7F2T/0pt6+Za+8y/8A3Kn8/wAzxa/8aXy/IKKKK7DEKKKKACiiui8BfD/X/iZ4kt9C8Oad&#10;LqWozc7Yx8saZAMjt0RASMseOR3Iq4xlUkoxV2xNqKuzAhhkuJUiiRpJXYKqIMlieAAO5r9Jv2Fv&#10;g34j+FngnWb7xJbDT7jXJYZobFz++ijRWwZB/CW3/d6jHODwNX9nD9kHQfgvDb6zq/k674xKAm6Z&#10;Mw2ZIGVgB7jkeYcMR0CgkV9C1+l5JkcsJJYrEP3+i7X7+Z8/jMYqidOG3cKKKK+1PI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574z/wDJUPEP/XwP/QFri67T4z/8lQ8Q/wDXwP8A0Ba4uv5HzT/f6/8Ajl/6Uz9Qw38CHovy&#10;CiiivM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c98Z/+SoeIf+vgf+gLXF12nxn/AOSoeIf+&#10;vgf+gLXF1/I+af7/AF/8cv8A0pn6hhv4EPRfkFFFFeYd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rhvE&#10;Pi2017xFqXgG2udQ0vWZtPMyahBAdkee4Y+3fgckBg1cuIxEMNFOb1bsltd9Er9WaU6bqOy6b+S7&#10;k/iHxrbjxhbeCzbanFcapZyuupWkZCw8YyGxwR/e6KSvrxf+H/hBvAvhe10dtSudVMJY/aLk88nO&#10;AOcKOwyas+DtBuPDfhnTdNvNQl1a6tYRG95OPnf/AOsOAM5OAMknmtquXD4ecp/WsR8fRfyp2vHR&#10;2eq3NalRJezht+bV9fL0CiiivUOY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D8beKY/BfhfUNaktJ75L&#10;SPf5FupLNzj8AOpPYAmpvFXifT/Bug3esanKYrK1Xc5UbmJJwFA7kkgfjXOeGdNvNa8WSeLrXxLP&#10;e+GtSsYxbaY0e1FPrgjjuegbLEE4HPmYrEPm+rUH+8fpeKd7TabV0mjop01b2k/hXrr5X7mp4Sha&#10;/kk8Qx3mpJaatBFOul344tm28lQeVyMZUHGQT3rpaKK7aNP2MFG9+/q9X6a9OhlKXM7hRRRWx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L+L/wBjL4JePvE2o+IfEPw30XVta1CUzXV7cRsZJnIA3HDdeBXtFFAHjPgz9jb4KfDzxRp/&#10;iPw38OdG0jXNPk821vreNhJE2CMjLehI/GvZqKKACiiigAooooAKKKKACiiigAooooAKKKKAPKtC&#10;/Zu8IeH/ANobxH8Y7W12+Kdb0qDTJvlGxNhO+Uf7bqsCE+kP+0a9V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znxF4lb4i2mueHvBXiOPTfEGmzos8rRnGAfmCtjpn&#10;IJAPK46HNceKxUMNG71k78sbq8mleyu1qa06bqPsur6L1JfEniiDxxP4k8E6BrFxpHiW1t1Y3IiI&#10;VckZAbr0IBIwRuBXODXY6Hps2nabZxXlz/aOoRQLFNfNGFeYgck46c5OPepNPsBaoss3lTX7RJHc&#10;XaRBGmKjqcdsliBnjJq5WeHw81N16zvN6dUlG7aVrtXV7N9Sp1FZQgtP166228gooor0D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GYKpZiAAMkntXBat4i1nxcdFu/AOqaX&#10;eabHftFqcknzfIvBA9uvTk5Qg4JNcmIxMcOtU5SeyW71Sdl5X17I1p03UfZd3sQa54kvviBp7RfD&#10;zxFp6Xmn6hHHfNIhcbAeQPVeDyBhgCAwrurPS7WxnubiG2ghurple5mijCtMwGAWPU8epNRaT4f0&#10;3Qmujp1jBZG6mM8/koF8yQ9WOO9aFY4bDzi3WxDvN9r8qte3Kne109e5VSomuWCsvx+ffyCiiivR&#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vP/FfiTT/ABbrWrfDqG71DTdWnsPN+228J2Ip7bvTGMng&#10;HcVDBq5MViY4aHNLd6RV7c0ukU+7NadN1HZbLfyXcTxJfDxt4k1XwDqOg6imkT2IlbV4n2ITnOAf&#10;TOB3yQQVxzXYeHdCtfDGh2Ok2QcWlnEsUfmMWbA7knvTfDOjyeHvD9hpst7PqUlrCsTXVycySEDq&#10;f89O561p1hhcM4yeIra1JeSvGO/JdbpPr1LqVLr2cPhX4vv8wooor0j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n/FerXaadqNhoE9lJ4nFqZra0uJQDjON5X0zn&#10;GeM4BIrGrVjRg5y6dFu/Jd32RUYuTsjN8WeJrfVZ9S8IaNr9vpvi6S0MkAcFimRn8G28+oB3YIFb&#10;XhfTb7T9D09NYuY9Q1mO3WK4vUjCmQjk/h/PrgZqn4V0OSSCw1vXNNsYfFj2iw3VxbLkgZzsDfl+&#10;OcEiukriw1KdSbxVbd7LVWjurxbtzrq/kbVJKK9nD57b+T7BRRRXpn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vxNri+GfD+oaq9tPeLaQtKYLZC0j47Af17DmoqTjTg&#10;5zdktWVGLk1Fbsb4o1O90jw/qF3pli2qajBC0kNmjAGRuw//AFcnGBzXPeFPCtjreoad451HQjpX&#10;ii4swksbuWMeRjOOzbeOmQDg1W8K+H7Hxd4g0z4jxS6pZz3Wn+UunXEhVFU9CV9OpA+6chsZr0Cv&#10;JpU3jprEVV7i1itGn1jU2upWdrX0OmUvYr2cd+vT1jvZoKKKK9k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M468UteWXCRfHawvbGeDXPDA0bVVCy7vLM5Q5+me/fadpBPSuDFYr6ulCC5qkr8sdr21et&#10;mlp3N6dPn1k7RW77fIl1OMfGVvE3hPV9H1XRLDT7mPy75ZAguMc/Qg9QPmGCp4OK9Is7VLGzgtoy&#10;7RwxrGpkcuxAGBljyTx1PJqVV2qFyTgYyTk0tGHwqoydWb5qj0crJO120tO17eYVKvMlFaRXTz6v&#10;5hRRRXe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QX19b6XZT3d3MlvawIZJZpDhUUDJJNJtRV3sPf&#10;RFbXtcs/DOjXmqahL5NnaxmWV8ZIA9B3J6fjXI+H7e58YeKNO8a6X4muJPDNxYmNdJMe1S+cZIPo&#10;cknrlQM7eKmtpde8SeL7PUbDUtMvvAF1YMGhEe9pXPH6/lgMCuea7K1tYbG1itraFLe3hUJHFGoV&#10;UUDAAA6AV46UsdUU3pTi9N03JWakmpWcGns1qdWlGNl8T/BdrNaMlAwMAYFLRRXsnI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kkEcbOQxCgkhQSfwA5NQ6hfRaXp9zeT7vIt42lk8tC7bVGThRyTgdBXn&#10;mkzv8XLnwx4v0TXdS0nS7OSQT6a0QUTkcEHsfTPzDHTa2a4MRi1RkqUFzVHqo3SdrpN69Fe/mb06&#10;TknJ6RXXz6L5kNrJF8crXStX0+/1rw5Do+pvvg2eX9o2HH09u+MupHevUaRVC8AADOeKWnhcL7BO&#10;c3zVJW5ntdpW2u0tOwqlTn0irRWy7fMKKKK7jE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7rGrM&#10;zBVUZLMcAD1ridWuNZ8QeLodGk0Oy1LwNfWDNPfPLu3MegA/LA753BuMUnijWm1rxV/wg93oGoTa&#10;TqVhI02qQvsjXsRkdugPOcsowQc10PhHwvZ+C/DtjounmVrW0TYjTPuduckk+5JPGBzwBXjzlLHV&#10;XSg7Qi/efVtW9xpxs4tPVp+R1pKjHmfxPb073T3uWdD0Ox8NaTa6ZplslpY2ybIoU6AfXuSeSTyS&#10;c1foor1YQjTioQVktkcrbk7vcKKKKs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VDXtbtPDejXmqX7mOztIml&#10;lZVLEKPQDrUXibxNp3g/Q7rVtVuBbWVuuXfBJJJwAAOpJIGK5vSYNX8SeLE162121vvA99p6iLT/&#10;ACcl2Pc5/HJPrtK8Zrz8RiuSSoUtaj6ae6nf3mrp8qe9jenT5lzy0j+fkvMr6T/aHjrxFoHjDRfE&#10;ksXhZ7RxJpbw4Mjk4598jk842cZDGu9hhjt4liijWKNRhUQAAD0AFNt7eKzt4oIIkggiUJHHGoVV&#10;UDAAA6ACpavC4f2EW5O8pat62vZJ2TbstNloKpU53pstvTz7+oUUUV2m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xPinxhp194iPgMz6jZapqdlI6XlpEcRDB5D44OAecYGOoNXfEviyw/tB/C1prd&#10;vpvie9tXe0Eib9hxw2OmepAJycE4OKteCdH1TSfDemwa9ex6rrUMRjlvVTBOTnaDjJHCjJ67cmvJ&#10;rVZYqf1eg9F8T0a6XhpJNSae9tDqjFU4+0n8l+T2s0SeC/DknhLwvp+kS6hPqklrHsN1cH5n/wAA&#10;OgGTgADNbdFFejSpxo040oKyirL0Rzyk5ycnuwooorU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J8T+KtK8&#10;G6U2pazex2NmrKnmPk5Y9AAOSevTsCe1P17xLpXhe2iuNWv4NPhmlWBHnfaGdjgD/PQAk8CuYsNA&#10;13xJqXiSy8ZW2l6j4aknRtNgVNx2jBBP6ded27Hy4rzsViZx/c4dXqP5qLs2nOzuk7W8zop00/fq&#10;fD+L9PMfp+k67rnibWZNUvdN1bwPf2kYs7NYg24EZyT0IIzk5IOVxjGK7SGGO3hSKKNYoo1CpGgA&#10;VVAwAAOgpY41ijVEUIijCqowAB0AFOrfD4eNBPVtu7u3fd3sr9F0XQidRz9P6/EKKKK6j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x9f1Z7eGex024sj4gltpJbK0updvmFR1IHJUEjOKta1e3Gn6X&#10;dz2do2oXkcLyQ2iuEaZgOFBPAycc+9cf4T8OW/jCXRPGviDw7/ZXimK3Mflu5OwZOGK9jgnAPK7i&#10;DyBjzsTWnzrD0V7z1e6SjdJtOzXMr6JnRTgrOpPZfn00vt3NLwbot7dafpOseKdOsV8Ww27QyXEC&#10;Asik/d3DvjrjjJbHBrrKKK6aFGOHpqEde7e7drXfdvqzKc3N3f8AXoFFFFdB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VLUNasNJktI728htZLuUQQLM4UyyEZCrnqeKfealb2c0Fu88CXdxuFvDLKEMzKMkL3OB&#10;1wDiuE0Pw3dfEbT7S88f+G7S11LTL+SSzjjkLDYDwTzyvA4JIbaDjtXn4jETjJUaCvN978qta92k&#10;7Oz0vub06aa5puy/HrsuvmSaV4b1TxxHqdt8QdE0ya2tdR83TFiYvlF6E+3TrjdkgqB19AVQqhVA&#10;AAwAO1LRWmHwsMOtHzSe8nbme9rtJXteyJqVHUfZdugUUUV2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T1jUl0fSru+eGa4W2iaUw26F5HwM7VUdSadqmpW2jabdX95KILS2jaWWRuiqoyT+VcLos&#10;kvxG17QfGWh+JbuHw9HBJFLpZi2iR84IbPv1642jaec15+JxXs5KjT1qS6XV0rpOVm1dRvqb06fM&#10;nOWkV+fb5kfhfS7D4l6p4e+Ig/tXTZ4rZ4k0+aUrGckjdgdVPJ44b5SRxivSKTpwKWrwuGWGg+sp&#10;aydrc0rJN26XtsKpUdR+S2XZdgooortM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qeo3xtYZVgRLm/8AJeWC&#10;zMoRpio6AnoMlRnoMiofEOqT6Rot9dWdk+p3lvC0sdjCwDykdAM/59ATxXIeHfC9t421Dw7481fT&#10;LzSPEENoU+xvOQi5zglfoWIBx975hkcediMRJVFQoq83r1SUb2bvZq66R6m8Ka5XOe36/fe3mReH&#10;fDQ+I0Hh/wAT+L/Dx0rxFpsjtDAJGAwD8pZc5xn5gDyCPQ4r0aiitcLhYYWNlrJ25pWV5NK13ZLX&#10;QmpUdR+XRdvQKKKK7D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uLiO1gkmmkWKGNS7ySEBVUD&#10;JJJ6ACpK4rXNS1vVPE+k6fZaPY6v4O1C2k+3XkkwYYPYDoRjHGDu3HpjNcuIrqhG9m22krJvd21t&#10;0V9X0RpThzuxFHqGt+K/E2h6t4d1jTbrwTJBILtNm95G9Pr0A6Yw2QeBXZ2Vjb6baxWtpBHbW0S7&#10;Y4YUCIo9ABwKqeHfDmm+FNJh0zSbSOysoc7Io89zkkk8kn1NaVZ4WhOnHnrO85avVtJ2V1G+qjpe&#10;xVSak7Q2W3/B8woooruM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Lxt4kl8JeF9Q1aDTp9WltY94tbf7zc4&#10;yfQDqSAeAeKg+IPjNfAPhmfWG0661MRuqeRark/McZJ7D3+g71S8N+Co7bxhqPi5dR1Jm1a2iX+z&#10;rskLBgZwVPQjsv8ADl+uePLxGInKbwuH+Pq/5E07Ss9Jarb7zpp00l7Spt+draeWj3INA8H2ur+K&#10;rTx7Iup2GpXWnrC2m3MxCxZHRl/9l6Z5xuruKKK6sPh4YaLUFq3dvu3u/mZVKkqju+mi9OwUUUV1&#10;G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x/ivxxp1h4j0/wjM+oW+oa1BIsN1ZxE+TwQG3YO&#10;D1OQDtwCcDmufEYinhoc9R2V0l5tuyXzZpCEqjtFDPFniKY+J9O8KP4fvr/TdYt5UudQt32RwrjB&#10;BYEY4znkHkYyeK1vBPg3TvAPh230bS/N+ywlm3TPvdmY5JJ/wAFReAPCUngjwva6RLqdzq7wlj9p&#10;ujzyc7QMnCjsMmuirjwuHlKX1rEL941otLwTSvG63V1e5rUqJL2dN+789d9bdNAooor1Dm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5f4gfECy+HemWt7e2t5dJcXKWyraRFyCx6nt0zgdSeBS+MviHpPgW50eDU&#10;/tG/VLj7ND5EJcA8cnHbJHAyeeAeah8E+EdU8OTa02ra/ca+l7efaLdLlABAvUAe+ccDCjaMAc15&#10;OIxE6s3hsK/fW70fJpdXjdN36WOqFNRSqVVp0XfvZ+QvhXwbcaD4i1/V5dcvtRg1aRZY7O6GFtwB&#10;0A/QcDAAByRmusooruoUIYeHJTVldvdvVu73v1ZhOcqj5pBRRRXQ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Z2ratHZlbOK5tE1a5jkNlb3Um0TOq56DkgZGcDOKic40480hpOTsjM8SeMtL0zU7&#10;bw++rw6drupxOLISJvw3RWI6fe6AkbiCBTfAOg6zovhuzt/EmpR61q8Jf/TAnIUnhQxGTx3OP0ql&#10;4I0XVdS0vTNT8a6fp7eKLNpBFPAgLRoeOo4BI9OMEd812deZhoTxE1i6t1p7q1Vk0n78b25k18kd&#10;NRqmvZR17vR667PtYKKKK9Y5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a8R/EDRvDevaTod7dmDUtWYpbKE&#10;LAHoC3oC2APf2yaTXPG2l2euReGU1WCz8RX1u72iSoXVWwdpYcDqCQpIztNQ+BPDur2fh/Th4tuL&#10;XWdetXkZLxYhujDZGAxA5xwSAOOOcZPlVcTOtU9hhWrreWjSs1eLs01Jp6HTGmox56nyWze+u21w&#10;8B+F9Z0XSZIPE2sJ4jvBeSXEFw8IHlKSdoGe+CT/ALO7aOAK6yiiu3D0IYemqUL2Xdtv5t6sxnN1&#10;JOTCiiiug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hvLgWdrNOUklESM5SJSztgZwoHU+gpN&#10;pK7DcS9uHt7WZ4YftNwsbPHbhwplYDIUE8DJwMngZrgfCuhJ8Ql0XxX4q8M/2T4j0+SRII3c8KCd&#10;rFT6EkgNyCMjrVbw7aWHxiuvDvjdo9X0afS5ZY47OSQokmCQTgdRngkYzgqcgV6dXi00sykq89aW&#10;8Vo1L4WpNNXTTukr+Z2S/wBnTgvi6+W6a31uFFFFe2c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eIPFkE9&#10;3f8AhvRtXsYPFxtWmt4LgFgpxkFh645x1xzgio/FXiS5vLHW9J8J3tjP4utIFkW0mcZj3dCR0zjp&#10;ngErng1c0Hw2gks9b1awsf8AhKTaLBdXlsn4lVJ5xn/OK8qrWniJ+ww+32pa2tdppNPSa/A6YwUF&#10;zz+S/FNrsReEdAvF0vR73xNHZ3vii2tzE99DCAyhuqg/QDJGATnAANdNRRXdRoxoQUI9Or3elrt9&#10;X5mM5Obuwooorc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7rGrMzBVUZLMcAD1oAZdXUVlb&#10;TXE7iOGFDI7t0VQMk/lXnem3n/C2NT8P+KfDfia8s9G0+aWK60/ytonPowPr8vXOAcjac1dm1fWP&#10;GGteHtU8H65ptx4Yjmkj1Jdu9nx2H5cYxgkH5gcV2ljYW2mW629nbxWsCkkRQoEUEkkkAcckk/jX&#10;iu+YTsv4Ubf9vP3ZRcZRl8K2emr0Ov8AgL+8/wAN0001uT0tFFe0c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H+NvEWrvomoxeCvsGqeILOaOOa1lmGYgcE5GRzjsSOM9xijxx4l1yz02GTwhp9rr92l8ltdRGc&#10;DyVyNwODweQDn7uckGr/AIf8B6J4a1jVNWsNPjtdR1NvMupFYnJ6kLnoCck4AyTXkV6lTFSeGoNp&#10;falqmk07ODs02mte3qdUIxppVJ69l6d9bpC6L4P0yx1aXxA2lWtp4hvYES8mgJb5gPmCkgcZ74BO&#10;BnpXQUUV6NKjCjHlpq3Xtdvd6dX1OeUnJ3bCiiiti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43xJrGv3Gu6Db6JpljrHh28kkh1O5eYERqMgjHTjDeuSNpx1qTxh4rutJ17QtGj0C91Sz1d3&#10;gnvLdtq2429yO+Mk8jgHBJ4q34F8B6X8O9FbS9IWYWzTPOxmkLsWY+voAAPw7nJryKs54uq8PSdo&#10;xfvNaNP3ZJJOLTUlvqdUYqnHnlq3svvV99LdC94b8LaV4Q037Bo9jFYWnmNKY4geWY5JJPJ9PYAD&#10;oK1aKK9OnThSgoU0klslokc8pOT5pO7CiiitC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5Hxh4q1rSZ9FHh/RP7fg&#10;urz7PdyxTAC3UHDE+hyDyeBtweSKPFHizUdL8SaBpdnoF1qmn6ozJcahbuAluuOuc8euSRwOMngW&#10;fAfw/wBL+HWl3FhpRuGhmuHuGNxKXO5uw9AAAPU45ya8irVqYqo6GHbil8Utmn7rSScWpJp6vp6n&#10;VGMacVOavfZd91rZ3VhfB/w/0bwLJqj6RA8LajcG4m3OW55wq+ijJ/Oukoor0aNGnh4KlRioxXRa&#10;LuYSnKo+aTuwooorYg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uU8XePtO8M61ouiXa3ou&#10;tadoIJrWEsIzjG4nHXJHQHHU8Vc8ReNNH8O32n6bfanDY3+psYrRZBnLY4J9BnA5IySBVP4f+H9e&#10;0XRjD4n1aPXtQW6kliuBEB5aEkAA464J+gbaOBXl1686tT6vhnr9p6NRtZ2auneSen3nTCCjH2lT&#10;botr76rTox/w78FSeA9BfTZNXvNZLXEkwnvGyyhmztHX6n1JY8ZxXUUUV20KFPDUo0aStGKsuv5m&#10;M5yqSc5bsKKKK3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jfEXiuQ+MLPwi2jalJa6pZys+q2rbEh4xww5BHc5BB&#10;ZMA5qvr/AInh8QeKNQ8Am21SymudOaX+1bdCqIGyMq3b03dM5XrXQeDPDf8Awh/hfTtH+2z6j9ji&#10;Ef2i4OWb/ADoB2AA5rx5Vp4ybpUHaEX70tHqmrws+6+0tjqUVSXNPd7L12d/0K/gHwTbfD7wzb6L&#10;aXNzdwwszebdPuYljk4HRR7Djv1JNdFRRXpUaNPD040aStGKsl5IwnOVSTlJ3bCiiit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pahq1rp8lvBNdW8F1dsY7WKeQKZnAJ2juenarU0nloSBu&#10;fnamQCxwTgZ78V5z4f0Y/FBLLWfGPhT+ydU0i+k+xxySE7lB4JHcZA68ErkcHFefisROEo0aKvOW&#10;172smr3aTs7PS+7N6cFJOU3ovS/loaXgvRdb1mxgu/HenaZLrVjeyyWUluobykyQGB7e3fAUn5hX&#10;b0UVth8PHDU1BNt9W935t9WRUqOpK708ui9AooorqM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xPGnh+fxV4X1HSr&#10;bUZtJmuo9i3dv95P/rHocEHBPNbdFZVaca1OVKe0lZ9NH6FRk4SUluihoOmy6Po9lZT3k2ozW8Kx&#10;Pd3GPMlIGNzY7/5yetX6KKqEVTioR2Qm3J3YUUUVY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a7eWjMQSFGcKMn8qdXKeMfCereIdY8P3en+IbjR7fT7nzrm3hUEXC46H36jByMMTjIrnr1J0&#10;6fNTg5PTRW7+dlpuXCKlK0nZHL6XDp/xwl0vX5YNa0J9B1GRUt5HMQmKnHOO/ABxyPmX3r1Okpaw&#10;wmF+rpym+apK3NK1uZpWvbpoXVqe0aS0itl2Ciiiu8x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&#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&#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iurWG+gaC4hjuIW+9HKoZTznkGpaKAOYuPhf4Nu5nmn8I6FNK5y0kmmwszH1JK81saboOmaKoGn6&#10;daWAChALaBY/lHQfKBx7Vf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DBAoAAAAAAAAAIQDk3Y1I2QcIANkHCAAV&#10;AAAAZHJzL21lZGlhL2ltYWdlMi5qcGVn/9j/4AAQSkZJRgABAQEAYABgAAD/2wBDAAMCAgMCAgMD&#10;AwMEAwMEBQgFBQQEBQoHBwYIDAoMDAsKCwsNDhIQDQ4RDgsLEBYQERMUFRUVDA8XGBYUGBIUFRT/&#10;2wBDAQMEBAUEBQkFBQkUDQsNFBQUFBQUFBQUFBQUFBQUFBQUFBQUFBQUFBQUFBQUFBQUFBQUFBQU&#10;FBQUFBQUFBQUFBT/wAARCA2AEg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P7Ls/+fSD/v2v+FWaKAK39l2f/PpB/wB+1/wo&#10;/suz/wCfSD/v2v8AhVmigCt/Zdn/AM+kH/ftf8K8s/aERbTw1pcUCiGKS7YukY2qxCcEgdcZNeuV&#10;5J+0Z/yL+j/9fT/+gV89nn+7w/xL9T3cl/3xejPBaKKK+YP0MKKKKACiiigAooooAK/WD/glr/yb&#10;7qP/AGGJv/QEr8n6/WD/AIJa/wDJvuo/9hib/wBASu7Af73T9X/6Szws6/3N+qPsiiiivuj88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k/aM/5F/R/+vp/&#10;/QK9bryT9oz/AJF/R/8Ar6f/ANAr57O/93h/iX6nu5L/AL4vRngtFFFfMH6GFFFFABRRRQAUUUUA&#10;FfrB/wAEtf8Ak33Uf+wxN/6Alfk/X6wf8Etf+TfdR/7DE3/oCV3YD/e6fq//AElnhZ1/ub9UfZFF&#10;FFfdH54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SftGf8i/o//X0//oFe&#10;t15J+0Z/yL+j/wDX0/8A6BXz2d/7vD/Ev1PdyX/fF6M8Fooor5g/QwooooAKKKKACiiigAr9YP8A&#10;glr/AMm+6j/2GJv/AEBK/J+v1g/4Ja/8m+6j/wBhib/0BK7sB/vdP1f/AKSzws6/3N+qPsiiiivu&#10;j88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SftGf8AIv6P/wBfT/8AoFet&#10;15J+0Z/yL+j/APX0/wD6BXz2d/7vD/Ev1PdyX/fF6M8Fooor5g/QwooooAKKKKACiiigAr9YP+CW&#10;v/Jvuo/9hib/ANASvyfr9YP+CWv/ACb7qP8A2GJv/QEruwH+90/V/wDpLPCzr/c36o+yKKKK+6Pz&#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k/aM/5F/R/+vp//AECvW68k/aM/&#10;5F/R/wDr6f8A9Ar57O/93h/iX6nu5L/vi9GeC0UUV8wfoYUUUUAFFFFABRRRQAV+sH/BLX/k33Uf&#10;+wxN/wCgJX5P1+sH/BLX/k33Uf8AsMTf+gJXdgP97p+r/wDSWeFnX+5v1R9kUUUV90fn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J+0Z/wAi/o//&#10;AF9P/wCgV63Xkn7Rn/Iv6P8A9fT/APoFfPZ3/u8P8S/U93Jf98XozwWiiivmD9DCiiigAooooAKK&#10;KKACv1g/4Ja/8m+6j/2GJv8A0BK/J+v1g/4Ja/8AJvuo/wDYYm/9ASu7Af73T9X/AOks8LOv9zfq&#10;j7Iooor7o/P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5J+0Z/yL+j/wDX&#10;0/8A6BXrdeSftGf8i/o//X0//oFfPZ3/ALvD/Ev1PdyX/fF6M8Fooor5g/QwooooAKKKKACiiigA&#10;r9YP+CWv/Jvuo/8AYYm/9ASvyfr9YP8Aglr/AMm+6j/2GJv/AEBK7sB/vdP1f/pLPCzr/c36o+yK&#10;KKK+6Pz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&#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k/aM/5F/R/wDr6f8A9Ar1uvJP2jP+Rf0f/r6f/wBAr57O&#10;/wDd4f4l+p7uS/74vRngtFFFfMH6GFFFFABRRRQAUUUUAFfrB/wS1/5N91H/ALDE3/oCV+T9frB/&#10;wS1/5N91H/sMTf8AoCV3YD/e6fq//SWeFnX+5v1R9kUUUV90fn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kn7Rn/Iv6P/ANfT/wDoFet15J+0Z/yL+j/9fT/+gV89&#10;nf8Au8P8S/U93Jf98XozwWiiivmD9DCiiigAooooAKKKKACv1g/4Ja/8m+6j/wBhib/0BK/J+v1g&#10;/wCCWv8Ayb7qP/YYm/8AQEruwH+90/V/+ks8LOv9zfqj7Iooor7o/P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k/aM/5F/R/+vp//QK9bryT9oz/AJF/R/8Ar6f/ANAr57O/&#10;93h/iX6nu5L/AL4vRngtFFFfMH6GFFFFABRRRQAUUUUAFfrB/wAEtf8Ak33Uf+wxN/6Alfk/X6wf&#10;8Etf+TfdR/7DE3/oCV3YD/e6fq//AElnhZ1/ub9UfZFFFFfdH5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yT9oz/AJF/R/8Ar6f/ANAr1uvJP2jP+Rf0f/r6f/0Cvns7/wB3h/iX6nu5&#10;L/vi9GeC0UUV8wfoYUUUUAFFFFABRRRQAV+sH/BLX/k33Uf+wxN/6Alfl14N8E638QNet9G0DTp9&#10;T1CdtqxQIWx7n0HBr9lP2M/gPq37PvwjTQdauobjUbq4a9lSDpCWUfuye5GOo4rvy5OeLhyq/Ldv&#10;y0a19T57O6kI4bkb1bWh7zRRRX3J8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81n7WP/J03&#10;xk/7HPWf/S6avVf+CXH/ACfZ8Mv+4n/6a7uvKv2sf+TpvjJ/2Oes/wDpdNXqv/BLj/k+z4Zf9xP/&#10;ANNd3QB+/w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UV1dQ2VtLcXEiwwQoZJJ&#10;JDhUUDJJPYAVyngn4yeAviUqnwn408P+JSw3BdK1OG4YfVUYkH2I4oA7CiiigAooooAKKKKACiii&#10;gAooooAKKKKACiiigD+az9rH/k6b4yf9jnrP/pdNXqv/AAS4/wCT7Phl/wBxP/013deVftY/8nTf&#10;GT/sc9Z/9Lpq9V/4Jcf8n2fDL/uJ/wDpru6AP3+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nRRPNIscaM7scBVGSa5/wAReNLb&#10;RVa3sDHe3/QzZDww/Ts7foPft52Mx1LBx9/WT2S3f+S8/wBdDvweBrY6fJSXq+iNXV9Ys/Dtust8&#10;WaVxuitIz+8k9z/dX3PXsD28017xHeeIrgPcsFiT/VW8fEcY9h+HJPJ71Qurqa+uJJ7iV555Dl5J&#10;GLMx9STUVfCYnFVcXPnrP0XRf8Hz/JaH6XgMto4CPuay6v8ArYKKKK5j1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nQwyXE&#10;yRRI0ssjBURASzEnAAHc1tXCWPg/P21YtR1pTxY53Q25HeYj7zAjHl9PU9qylPlaildvp/X5kSko&#10;7kVno0NvZDUdXlazsD/q0UDzrk+kant/tn5R7nisrXvFE2roLSCNbDSY23RWMRO0HGNzHq746sfw&#10;wOKoapq13rV7Jd3szTzv1ZugHZQOgA6ADgVUranQ156ur/Ben+f5HLKTluFfrB/wS1/5N91H/sMT&#10;f+gJX5P1+sH/AAS1/wCTfdR/7DE3/oCV7WA/3un6v/0lnz+df7m/VH2RRRRX3R+e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4RIZJppUt7eMZkmkO&#10;FXr+Z4OAOT2qtq2qWfh+1We/c5cZitoyPNl68/7K5/iP4A15r4g8TXniOZDcFY4I8+VbxZEcefQd&#10;z7nk4r5vH5vGlelh9ZdX0X+b8unXsfSZbk1TGWqVfdh+L9P8zY8TeO3vo2s9MD21mw2ySOAJZvr1&#10;2r/sg/UnjHI0UV8fKUpyc5u7e7Z+i0aNPDwVOkrJBRRRSN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uk6Pc6zOY7dVCIN0s&#10;0h2xxL/edugH8+2TVqx0SNLOPUtWmaw0tm2owXMtwR1ES9/dj8o+vBy9d8USapbrY20K2GkxyGSO&#10;0jOcnoGkbq7Y7npk4AHFY80qj5aXzfRf5vy+8xnU5dFuaN94ktdDhks9BYvOxZZtWZdsjryNsQ/g&#10;Q+v3j7DiuTJLEk8miiu2nSjSWm73fVnM23qwooorYQV+sH/BLX/k33Uf+wxN/wCgJX5P1+sH/BLX&#10;/k33Uf8AsMTf+gJXdgP97p+r/wDSWeFnX+5v1R9kUUUV90fn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lwq&#10;wyzSyLDbxDdJNIcKg9/8ByewNZ1KkKMHOo7JFxhKpJRgrthHG0jqiKXdjgKoySaw/EXjG10HzLe1&#10;2XmpDgtw0MJ9/wC+wPb7o9+gxPEvjxrhJbLSd0FqylJLg5EkwPUf7Kkdup7nsONr4nHZrPE3p0bx&#10;h+L/AMl+L622PvMtyONO1XFavt0Xr3Jr2+uNRupLm6me4nkOWkkbJJqGiivDSSVkfYhRRRT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&#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82+MH+s0&#10;r/dk/mtek15t8YP9ZpX+7J/Na+T4k/3WH+Jf+kyPruFv+RlH0Z53RRRX52fs4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4y/5EGx/7Ccn/AKKSpai8Zf8AIg2P/YTk/wDRSU4fxqfr+jPOx/8AB+aPPKKKK+nPmwooooAK&#10;KKKACiiigAr9YP8Aglr/AMm+6j/2GJv/AEBK/J+v1g/4Ja/8m+6j/wBhib/0BK7sB/vdP1f/AKSz&#10;ws6/3N+qPsiiiivuj88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zb4w&#10;f6zSv92T+a16TXm3xg/1mlf7sn81r5PiT/dYf4l/6TI+u4W/5GUfRnndFFFfnZ+z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UXjL/kQbH/sJyf+ikqWovGX/Ig2P/YTk/8ARSU4fxqfr+jPOx/8H5o88ooor6c+bCiiigAo&#10;oooAKKKKACv1g/4Ja/8AJvuo/wDYYm/9ASvyfr9YP+CWv/Jvuo/9hib/ANASu7Af73T9X/6Szws6&#10;/wBzfqj7Iooor7o/P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2+MH+s0r/dk/mtek15t8YP9ZpX+7J/Na+T4k/3WH+Jf+kyPruFv+RlH0Z5&#10;3RRRX52fs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F4y/5EGx/7Ccn/opKlqLxl/yINj/2E5P/AEUlOH8an6/ozzsf&#10;/B+aPPKKKK+nPmwooooAKKKKACiiigAr9YP+CWv/ACb7qP8A2GJv/QEr8n6/WD/glr/yb7qP/YYm&#10;/wDQEruwH+90/V/+ks8LOv8Ac36o+yKKKK+6Pzw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bfGD/AFmlf7sn81r0mvNvjB/rNK/3ZP5rXyfEn+6w&#10;/wAS/wDSZH13C3/Iyj6M87ooor87P2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i8Zf8iDY/wDYTk/9FJUtReMv+RBs&#10;f+wnJ/6KSnD+NT9f0Z52P/g/NHnlFFFfTnzYUUUUAFFFFABRRRQAV+sH/BLX/k33Uf8AsMTf+gJX&#10;5b+EfB+s+OtdttH0LT59S1C4bakNvGXP1OB0r9kv2K/gTrXwA+D66Fr80Mmp3V017LFCciEsANhP&#10;QkY6iu/Lk54uHKr8t2/LRrX9D57O6kI4bkb1bR79RRRX3J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zb4wf6zSv92T+a16TXm3xg/1mlf7sn81r5PiT/dYf4l/6TI+u4W/5GUfRnndFFFf&#10;nZ+z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&#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m3xg/wBZpX+7J/Na9Jrzb4wf6zSv92T+a18nxJ/usP8AEv8A&#10;0mR9dwt/yMo+jPO6KKK/Oz9n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vGX/Ig2P8A2E5P/RSVLUXjL/kQbH/sJyf+&#10;ikpw/jU/X9Gedj/4PzR55RRRX0582FFFeofAn9nXxf8AtAeI49N8PWRW1Vh9o1GYbYYFJwST3xzw&#10;PT1wDLkkROcacXKbskcH4Z8L6t4y1q30nRNPn1PUbhgsdvboWZiTjp9SPzr9Nf2T/wDgnlpngFbb&#10;xN8RIodW14qrw6WwDwWx4OW/vHtj0+pFe5/s5/so+EP2d9FQadbrqGvyIBc6tcKDIxxyF9BnPvye&#10;3A9sr6HB5U52qYtf9u//ACXf02736fFZhnEqt6eH0j36v/IbHGsMaoiqiKNqqowAB0AFOoor6k+X&#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b4wf6zSv92T+a16TXm3xg/wBZpX+7J/Na+T4k/wB1h/iX/pMj&#10;67hb/kZR9Ged0UUV+dn7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mySJDG0kjKkagszMcAAdSTQB&#10;U1rWrDw3pN3qmqXkNhp1pGZZ7m4cIkaDqSTXmkVh4y8cfEfWrbWYfDus/BrUdJi+xxgCd7h25JPr&#10;nkk8rtEe35txqt4rTWfih8QNf+HPibwCLn4a3GmRzDXXuMeZNuzhcdGDYwBhl8vcchgK9P8ADfhv&#10;TfCGg2Gi6PaR2Gl2MKwW9vEPlRAOB7n1J5JJJ5ri1xE+0V6q76pprWJ6Pu4WF95yXk0k7NNNO6lf&#10;7i7a2sNjaw21tElvbwoI44olCqigYCgDgAAYxUtFFdp5w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mXxY8Tf8ACQ2ur/Dz&#10;wn4zsPDvxIvLD7TZJMSZFTPJXHQlVbkZZQd+04rKpUVOPM/u7vsvM2o0nWmor5vsu7t0Rc8L/GjS&#10;/FXxW8T+A7fTdUg1DQYY5pry4tWS3kDY4Vjz1PBIwwDFSQK9BrE8G6ZqmleGdLg16/j1bXo7WOK+&#10;1COERCeQDkgADAyWx9fetuilz8t5vX7vl8h1vZ89qasl53u+r2W+4UUUVq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X+IXiTT/it4y8RfBK/wBI8QWM&#10;F5owupNftAYoQCw4Dd1ztXPKsd6EcHNz4ifEDRfG2va98HdI8UXXh7xxd6WZory2ty3kBhuIDdA2&#10;zk4IIVsqwbp3vgPQNQ8L+DdH0nVtYn8QalZ2yQ3Gp3IAkuHA5Y4/IZycAZJOSeGUvrDdOHw9Xo/J&#10;x7pno04/VYqrNe89YrVNdVPazXkSeCfClt4F8I6R4fs57m6tdNtkto5ryUyyuFGMsx7+3QdAAABW&#10;3RRXZGKilFbI4JSc5OUt2FFFFU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UV1cJZ2s08gcxxIXYRoztgDJwqgkn2AyaAMzxZqWo&#10;6X4d1KfRbGPVdbjtZJbLT5JhELiRR8qlj0GSAT71w3wl8Mv4ltdG+IfjDwZp/h74kXFiba6khBMi&#10;xkjG4H7rFVXg7mUHbu6iuS8DWfhn9pvxH4X+LVo/iXRZ/Dk9xYxadcu0EMxBOWIB5GSN204bbscH&#10;bivfq4af+0S9r9np1T297a6fQ9Kr/ssXQWk/tbprdcu9mno9goooruPN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wHxG8XNeQax4M8J+I9K074kT6a1zp9retllGcb9v0DY644YqQCDtePNd1XSv&#10;DWrjwza2mreK47J7ix0u4uBH5zDgE852gkegJwMjORzHw18Ew64dD+Ifizwhp+jfEqfThb3ktuS7&#10;Rg9ueA20Ad2UEpuIHPLVlKUvZQ67vXbrZ9+x3UYRhH29TZbLTfdXT+z3fyN74eeH9VtfD2iX/i9d&#10;NvvHMdgtrfapZ2yoWG7cUDdducE4wpYEhVzgddRRW8IqEVFHLObqScn/AF6BRRRV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jnijWdY+LWvaIfhf8AELS7O28O6yYvEdqkYmkkUZUp344kABAVidwbKCuh+NHi3xr4T8N2l14C&#10;8MQ+LNUa/hhubWScRiKFiNzdQc8qM9FDbiCBW74J+Hvh3wHHqD6FoVlocuqT/bL5LJcK8xUA9hwO&#10;wAA5JwCTXHUvWn7JaJb7r0s/lqehStQp+2ereiWjXnzJ+T08zo440iUqiKi5LYUY5JyT+JJP406i&#10;iuw88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eNvEM/hPwjq+s2ulXWuXNjbPPHp1iMzX&#10;DKMhFHqfbJ9ATwZPF3iix8E+F9U1/UzKNP023e6n8mMyPsUZOFHU15b4D0yP4v8AjTwz8ZNE8Wa7&#10;a6BPpUlqPDdxH5ULNuIJYdCAwYnG7LIpD7RiuarVs1Th8T9NFtfXsdlGjzRdappBetm9+XTa4/4c&#10;+B9F+JfiTw58a77RdY8P+KbjSvs40y9uiY4lOQG2ehUtt+6CH3FA3NezUUVdKkqUbLd7vu+5nWrS&#10;rSu9lolvZdF8gooorY5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0/a&#10;a/5Nt+K//Ypat/6Ry1/NFX9T2qaZZ63pt3p2o2kF/p93C9vc2l1GskU0bqVdHRgQysCQQRggkV5p&#10;/wAMnfBD/ojfw/8A/CXsf/jVAH56/wDBDX/kK/GT/rjpP/oV5X6v1yfgb4SeBvhe143g3wX4e8JN&#10;ehBdNoelQWRnCZ2B/KRd23c2M9Nx9a6y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5p8Vvi3ovg3XvDfg7UrfWXufFzy&#10;WEF1pMLE2+V27945DZYfdyVwWIAFZ1KkaUeaTsjalSnWnyQV3/lq/wACp471HxN4g+JGk+DZPA1n&#10;4g+GmsafKdU1W6lBRHByF289MLgEZYvlSNhNeheF/DOl+C/D9hoei2Uen6VYxCG3tos4RR7nkk9S&#10;Tkkkkkk1zXwZ+E9l8F/Atv4Y0/Ub7VLeGaWYXGoS73+ds7QOigDAwoAzk4yTXc1jRpy/iVPifpp5&#10;J2WhviKkf4VJ+4vVc2/vNNvWwUUUV1H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eX/ET4naVH460v4XXMGvQX/inT7jytU0uFgtsNpGRLjhgNx3AHZ8pbAbNZVKkaUbyfl83sbUq&#10;Uq0uWK836Ld/Ii+IHijVNV+Iml/Dy48CXmt+DfEGm3C6jrcc2yGEEYKEg8DHByQx8wbc7Tnrvhv8&#10;OdD+FHg+w8M+HbdrbTLMNt8xy7uzElnZu7Ekn09ABgVS+D/w1i+EXw+0vwtDqt7rSWKsBd3zkuck&#10;nCjJ2IOgUcACu0rKjTd/a1F7z9NNtLrdXN69ZW9jSfuL195q9pNN6OwUUUV1H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MFGSQBnHPvQBg+MPHnh/wAB2tnP4g1mz0WG8uFs7ea8fYjTMCVXPboeSQBjkiuY+DnhXxz4f0/V&#10;l8f+I7PxRdyanLc6dNa23liCBs4AyMjO5sLztBwGYdOd0/R9R+M/ivxJpXxL+G9jBoPh/U45/D99&#10;cS+Y1wByG44IO0FsEL8wRlJUmvZ646d60/aPZbbryd1+R6FS2Hp+xWsnZvZ+as166/cLRRRXYe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YHibxRbaXJHo9tqemW3ifUYJjpNnqE&#10;2wXEiLn7o+ZlBK7tvOM1MpKKuyoxc3ZHP+Ovip4e0fxNZeAn8SR6J4w1+0l/sxjD5vlOQVRyD8uS&#10;2dqsQGKEVP8AB3wj4j8F+AdM0vxf4hPivXrbeH1J152lvlQMRubAx8zcn8qzfhL4Z8S33hvQ9X+K&#10;Gn6NdePdPM6RX1nAheCNzt4ccBmXrswMEDGc16VXNSjKpL209Oy1Vk7bq9r3O2tKNKP1enr3eju1&#10;f4Xa9rBRRRXWc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4P8SNT8N/tDeIPFPwWmuPEOi6hpsVvqEuo2kLRwvhgwXc&#10;RhlBKn5gAxGVOVzXZ/FPxOdSs9T8DeGPF2m+H/iJf6e02nR3bZcLnBYL1BIDAEAkfe2nbXS+BdM1&#10;nTPCmkx+Jb2DVPEiWkcd/qEEIjWaQAk4AHQEn07nAziuKr+/l7FfD16p/wB3e6fU9Gj/ALNH27+L&#10;7PRrqpbWa3RraXp6aTplpYxyTTR20KQrJcStLKwVQAXdjlmOOWPJPNWqKK7NtEee227sKKKK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q+oXg0+wubowzXAgiaUw26F5H2gnaqj7zHGAO&#10;5oGtdER6tfS2NjcPa24vb5YXe3s/NWNrh1UkIGbgZOBk8DOTXkPw48Hj4vx+GfiH8SPAMHh/x5o8&#10;ksdrGzsSqKx2OUJ7EsVDZIPzAjcKzfBOl6L+05feDfipdWPiTwxf+Hbq4hg0y4uGiilKsQWIGMjP&#10;BI27trI24LXvlcEP9qaqP4OnZ7NPVXTXQ9Ko3g06UdKnV6prdON07NNbhRRRXeeY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3iG+vdO0PULnTLD+1dTht5JLWw81YvtEgUlU3NwuTgZPTNXZ5lt4ZJX3bI1LNtUscAZ4A5&#10;J9hXgfhD/hGv2pfEnhn4l6Zf+JtHHhO+uLRNPlLW8Nwe5IHUH5N2DyBsYVzVqvLaEfieyvbTq/lu&#10;ddCjzp1J6Qju7X11sum9rHTfCXwz/wAJtHonxJ8aeBbPw18SPsslrIybvMSMnbuKn7pKjgNuZVYr&#10;uwSK9aoorSlTVKPLu+r7vu/MzrVnWnzPRdFrouyv0QUUUVqY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Nd1jVmZgqqMlmOAB60AR3l5Dp9nPdXMiw28CNLJI3RVUZJP0ArxHRNST9o7XPB&#10;3j/wN471TS/Dmh3s8F/pAtvLW8YDkMGHOQV67gFbK7HzWnfeJvE/xO8TeDdc+F/i3QbzwPbX0sOv&#10;Ls815AuQVB+g+UDacsjfMpr1bS9JsdEsxa6dZ29hah2cQ2sSxoGZizHaoAyWJJ9SSa4f95lb7C/H&#10;Zppp7dz0l/scbv8AiP8A8lWqakmt307FqlooruPN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uA+NPjDxd4L8IJqHg&#10;nwt/wl+r/bIYpLHzAuyEt879ck4wBjO3duIIUg51JqnFzey+ZrSputNU47vu7L72c7461jxB8TNW&#10;0u2+FnjvR7KXw/rQi8R27IJpPLHDRkew3/LxuI4dSleuwwRW6lYo1iUszlUUAFmJLHjuSST6k1y/&#10;gX4b+HPAjane6JoFpoV9rUq3eora8hptvIB6bQS2AoAyWOMk11lZUYSV5z3frb5X2038zavUhK1O&#10;n8MfJX87tb67eQUUUV0n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fEDxR4yk&#10;8TeEbLwh4f0rxP4V1C7ltddvJroEW8a5V1wMgYw+eGyy7CATU3xS+JmoeC/EfhDQ7Xwfq3iO18RX&#10;bWVze6e21bNdvUnPB6tyVAVHIbIxV34Q/Bvw98EvDt1ovhwXX2S4vJLyRrycyvuc9AT0AUKo7nGT&#10;kkk8c5SrTdKDslu+q2aWqs79T0KcY0IKtUV2/hW6e6bdmmmnsbHgX4eeHPhpo8mleGNIt9HsJJ5L&#10;l4bcHDSOcsSTz6ADoAABgACuioorqjGMEoxVkjilOVSTlN3bCiiiq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q6nqdpou&#10;m3WoX9xHaWVrE009xMwVI0UZZmPYAAmltqxpNuyOd+KnxI074SeBNU8VarBdXNlYIGaGzi8yRyWC&#10;gDsBkjkkAetcr8Kfh7pP/CXaz8UtM1nXbpPGNpbzrp+psyRwLtBGIyBzjaFyDtG4AkNTfD48U+Nv&#10;iYnijTPFuj618ItR0ny4tNghEjSTdCS3rktk56DYUyN1ergBQABgVxxXt5+0kvdW3r/Mmns0z0Jy&#10;+rU/ZRfvS+L0091prRprXUWiiiu084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wDiZ8ZvD/wz1vwvomrnUEvPE10bGzksrVpRG+AAzHB/iZBgBj82cYBI1vGvxN8MfD+60iz1/XLT&#10;R7vWJ/stgt0TiSTGecdFBwCxIGWUZBIrC+D/AIO8aaDpF9H8Q9fsvFmorqc11p9xFahDbxNkLgkc&#10;HDNgD7obaGIrlqVJSl7Olv1e9tt1dPVbHdSpRjH21ZadFqm91dOzWj3Jvgv8Lbz4T+HtQ0y98V6p&#10;4skur+a9W51RstErtnYOT/vMehZmIAzivQaKK2p040oqENkc1WrOtN1JvVhRRRWh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WfEPWPEeqfELQ/BZ8Bw+I/AGt2cy6vqtzKPKhPZSvPQAcEDcXG0jYau/Fb4w6D8PNV8N+&#10;HdWGrLd+Kp30+1n0u3Z2hYjbv3AcEMy4wCec4wDVr4L/AAntvgv4KXw5a6vqOtxLczXAudSlLuN7&#10;ZCqOigDGQMAsWbALGuKpL20/ZQei328nazXVHoU4/V6ft6i1fwp313XMmmtYs6Pwf4P0fwD4asNA&#10;0Cxj07SbGPy4LeMkhRnJJJJLEkkkkkkkk1s0UV2RiopRirJHDKTm3KTu2FFFFM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jqmt2GjtaR3l7a2kt5MLa1S5mWPz5iCRGuerEA8DJ4PFXWbb9&#10;ew9a8H0Tw5B+0wy3/wAR/h3feG7nwprkn9lrd3H/AB8opByQD8y/Km7GUYqNrEbhXPVqONowV5Pb&#10;e3nrZ2OqhRjO86jtFb2tfXaybV9d+xufDrwz4o8eW8t38X/C2gHVNH1qS40J7XExijB+SQE/htJw&#10;TtUsoIBr12iirp01Tja933e79SK1Z1pXtZdlsvQKKKK1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F8VeNNB8DWNve&#10;eINWtNHtLi4S1imvJRGjSv8AdXJ78H6AEngVskgdeK8V/se7+OHi7xR4c+I/w2hh8MaDfw3Gh6jd&#10;S7jdY53DacEHBLAHGGCMCQa561SUEow+J7b2+dtjqw9KNRuVR+7He1r9tE9zofhF4b8d6cuvP8Qt&#10;b03xGW1R7nR2s7YKLeAg4IJ5H3iAvJUAjewPHpVIqhFCqAqgYAHQUtaU6apxUU7+upnWqOtNzaS9&#10;FZfcFFFFaGI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XhmveJpP2iDbw/Cz4kf2HL4Z&#10;1xF1kwW+4zICRgEjDKQH28FHI56VhVqqmtrt7LS79LnTRoOs227RW7s7Lteye+xmCXRf2vZIpLW6&#10;8VeEj4I8RfvF2Nai7ZD68ENgezx7zkfMK+hqakax7tqgFjliBjJ9TTqVGl7O8pO8nu9r9tB16/tb&#10;RgrQWy3tffX1Ciiiug5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hPiX4ke4s77wd4c8TaXonxB1LT5JtKjvmywwc&#10;GQJ1P8WDg4IJ2sFIqJzVOPM/68jWnTdSSiv+G835I4b4n654b+O3iDxL8EP7S13RdZgtIb+a/sbc&#10;iLAZWCFu6jMZOcA5wGyMV7Pomlroej2OnJcXF0lpAkAnvJTLNIFUDc7nlmOMknqTWL8OtJ13TfCG&#10;jf8ACW3NpqXixbNItQv7WERiRgScD1Az7AnJAXOB09YUabu6s/ifyst0nq9rnRiKisqNP4Y+d03s&#10;2tFo7aIKKKK6j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85+MXjjxh4R03SZPBHhN&#10;fGN3NqcVpewicILaJsZY45BOR8xBCA7mGKzqVFTi5y6dtTWlTlWmoR3fd2X3sz/iR4m8YeJreyi+&#10;Eer+H72+03WktddS7lEnkRg/PGwHQjOWHD4GF54r0PRfDWleHWvm0zTrXT3vrg3d0bWFY/PmIAaR&#10;sdWIA5PpWF4A+EvhT4Z3GtXPhvRbfSJ9ZuPtV75JJDPj7oz91ASxCjABZsAZrsKypU5X56nxP5pe&#10;nr1N61WFlTo/CutrN+tnrZ7BRRRXSc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12EaMzdFGTxmgCrrF3c2Gk3tzZ&#10;WTaleQwPJDZpIsbTuFJVAzEBcnAyeBmvKvhT4Zj+I/8AYXxL8b+ALfwz8Q7aKW1XcWMix5Khyp6E&#10;jdt3ZZQxwcGuf8PyeG/2qvEvh7xzoeu+JdIh8G6rNbvY7Wtobth/8UNmec7CUZV3Zr6BrhhbEy9p&#10;vBbbNPbXyaeh6VS+Di6W03vumt1y72aas3oFFFFdx5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XEfFj4xeGfgtollqvii6ltrS7u47OLyYTKxdupwP4VUFj7DgE4Bic404uc3ZI0p051pq&#10;nTV2+iKvxm+Lq/B3Q9M1FvD2q+I/t2oQ2Ag0qEu0e9sbj2z2VeNzELkZyG/Cz4L6P8LNV8Vappl5&#10;qlzN4kvft9xHqN20whYj7q5PJyW+Y5YjAJOBUfwr+HmueD9e8X6tqnjXUPFFlrt6LyxtLtAqWcZX&#10;oPQ8hcLtXCKcZJx6PXNTg6klVqLbZaabpu67o7KlSNGDoUXe/wATV9dmlZ7cr+8KKKK7Dz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8j+ImteJfH13Z6f8KvGWh2mpaHrMcfiCGdRO6RYw0ZX2BJK8ElcB1KkVv8A&#10;xq8aeKPAfgeXVvCPhaTxfqyXESHT4mwREW+d8D5jwMfKCQWBIwDVr4ffDHw54JuNU1nSfDtvoGr6&#10;+yXeqRwPv/e7eUB6YDFvugAkk45rjqt1Zexjour1XpZ+q18j0KKjRh9Ylq9orRq+l+ZPW1nppudb&#10;b2sNmriCGOEO7SOI0ChnY5ZjjqSeSamoorsPP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gvL6206Hzru4itYdyp5kzhF3MwVRk9yxAA7kgUD30Rk+MPHOgfD/S49S8R6ta6NYSTx2y3F2+&#10;xTI5wq5/M+gAJOACa47wP4Y8aah4g8Xt49vtD8ReGLjUIrnQLWG0DeTGuGRjngYITGdx3qzBgMZx&#10;rTw3rvxi17xfoPxT8CaS3hLTtRim0GfzzI84XkNxzyACT8v32QhhmvZY41hjVEVURRtVVGAAOgAr&#10;ijevLnekVstVfdO67djvny4aHs46ye70aS0a5Wtn0f3DqKKK7Tz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5j&#10;4lfEHTPhX4H1bxTrCzyafpsXmSR2se+RySFVVHTJYgZJAGckgc10N5eQafaT3V1NHb20CNLLNKwV&#10;ERRksSeAAATmvLNHl8WeOPiZZ+I9I8T6Hq/wfvtJaP7DDEJZJpuRkt6kk5OcYUoUz81c9ao4rlh8&#10;T/DzautF1OrD01J88/hW/S/knZ6voN+FngfTtU8b6l8W9M8Ra5e2XizTrdodK1DdFDAoAIYRnHYK&#10;FyOMuQWDgj1umxxrDGqIqoijaqqMAAdABTqqlTVKNl6v1e5FatKtPmfTRei0S+4KKKK2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BNesbL9p7VvF/gDxd4O17Q9H8OalBLa6p9o8lLxgO2&#10;OCGBbGNw2ODlGxR421vSP2mLrxb8MtC8Ra/4U1nw3e28t3qFrbNHHJtYHaG4JAYHAJUlkDLuUGvd&#10;LG2NlZW9uZpbkwxrGZpyDJJgY3MQBknqeOtcDtinyrWHXZqW6a8rM9ON8ClN6VHtunHZqXZ3V9B1&#10;rax2VrDbwrthhRY0UknCgYAyeTx61LRRXeeY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nvxX+Mnh74X3Xhz&#10;S9bk1CKfxLdnT7STT7cyvExAG84BP3mQAAEktwCAcZ1KkaUeebsjWlSnWmoU1dlD4leINfuPHXh7&#10;wYPAR8S+C/EEE0GsapLIBDbqQflYc4woJ+bG7coU5Brs/A3gXQ/hv4XsvD3h2wTTdJtFIigQluSc&#10;lmYklmJJJJOa574K/CZfg34Rm0JNf1PxEsl5Ndi51OUu6B2yEUZwAOpx95izYG7A7+saNN39rUXv&#10;P008rrp1OjEVIpexpP3V11XM9dWm9HZ2Ciiiuo4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G/iV4uu/ijZ+IPBfwt8d6do/jzRriF70SKXaOMMC6g4I6kBiA2CCjAFuN74ueKPFK+FdXtPh&#10;kdI1fxtYSQGbTru5XdDG53ZZMjBZRwGKgjJByAD0XhbwZpui3l1rp0XTdP8AE2rRQnVrmwTiaVV5&#10;+YgFgCTgkAnvzXHUbrP2Udur1212a6p7noUVHDxVeer6LR6qz95Po09O5raTp7WNrGbhobjUWijW&#10;6vI4REbiRVALkDOO+Bk4HFXqKK60rKxwNtu7CiiimI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MnxL4s0bwbp6X&#10;+u6paaRZPMlutxeTLEhkc4Vck9Sf0BPQGuL+Fvh/x5He+JJPiFqWj67aNqn2nQhZW2Ps8OCQcnpj&#10;cAAcsMN87Aiuc1DS3+O3jTxV4M+IHw2aPwpodxBdaVq1zPgXbdiu09Gw+drcKdrgE4r2qGGO3hSK&#10;JFiijUKiIMKoAwAB2FcUL158/wBlbbq71Tuu3Y9CdsPT9nvKW+zstGrNPR9/uH0UUV2nn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D/ip4l8OfGbXvEXwNi1rWND8QyafHePf&#10;2NuTEoyH2Fu4xs3D5QQ20NuyK774h+JHWyuvDOg6/pek+OtSsZpNIh1B+rKMb9nUgE+h6E4IBFP+&#10;GOi+ILHwho0vjSWw1DxmloIb7ULOAJu+Ytsz3xxnGFLAkAZrjq3rP2K269rdVvdM9ChbDx+sS+L7&#10;Pe/SWqaa0t6m74b0UeHfD+m6ULu6vxZW8dv9qvZTLPNtUDe7Hqxxkn1NaVFFdaSirI4G3JtsKKKK&#10;Y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2pXM1np91cW9rJ&#10;fTxRNJHaxMqvMwBIQFiFBJ4ySBzyasEhQSeBXgOn3Xh39qnxJonibw34p8RaPF4I1mWO4tIo2t4r&#10;w4x144YAdyQjMrKpfNc9aryWjHWT2V7ev3bnVQo+0vOWkY7uzfotO70Nf4W+HLf4tSaH8TPG3w9X&#10;wv4808z2cCXDsXWNWKhypx6vt3DIySDgg17RRRVUqSpRtu+r7vu7E16zrTvsuiu3ZdlfoFFFFbHO&#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j4oaz4s8XLFpnwp8U6DBruj6tCmtw3ZEzxQkAlG&#10;UZwMNkjgkKQrAgivT7Oxt7FZPIghgM0hllMMYQSSH7znHUn1PNc34U+FPhLwP4i13XdC0O303Vtc&#10;k83ULmLcTM2SehJCgkkkKACeTk11lc9KEk3Opu/O68rfLc661SDUadL4V1sk3e1723Se3kFFFFdB&#10;y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&#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">
                <v:group id="Group 7" o:spid="_x0000_s1027" style="position:absolute;left:2590;top:1981;width:56769;height:16916" coordsize="61036,17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8" type="#_x0000_t75" style="position:absolute;width:28651;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">
                    <v:imagedata r:id="rId10" o:title="" croptop="20501f" cropbottom="3361f" cropright="10587f"/>
                  </v:shape>
                  <v:shape id="Picture 50" o:spid="_x0000_s1029" type="#_x0000_t75" style="position:absolute;left:32385;width:28651;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">
                    <v:imagedata r:id="rId11" o:title="" croptop="15235f" cropbottom="4818f" cropright="12351f"/>
                  </v:shape>
                </v:group>
                <v:shapetype id="_x0000_t202" coordsize="21600,21600" o:spt="202" path="m,l,21600r21600,l21600,xe">
                  <v:stroke joinstyle="miter"/>
                  <v:path gradientshapeok="t" o:connecttype="rect"/>
                </v:shapetype>
                <v:shape id="_x0000_s1030" type="#_x0000_t202" style="position:absolute;width:304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D04F6FB" w14:textId="40C202E0" w:rsidR="000332C4" w:rsidRPr="000332C4" w:rsidRDefault="000332C4">
                        <w:pPr>
                          <w:rPr>
                            <w:b/>
                          </w:rPr>
                        </w:pPr>
                        <w:r w:rsidRPr="000332C4">
                          <w:rPr>
                            <w:b/>
                          </w:rPr>
                          <w:t>A</w:t>
                        </w:r>
                      </w:p>
                    </w:txbxContent>
                  </v:textbox>
                </v:shape>
                <v:shape id="_x0000_s1031" type="#_x0000_t202" style="position:absolute;left:30327;width:289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6E4D53C" w14:textId="4C2BF9A4" w:rsidR="000332C4" w:rsidRPr="000332C4" w:rsidRDefault="000332C4" w:rsidP="000332C4">
                        <w:pPr>
                          <w:rPr>
                            <w:b/>
                          </w:rPr>
                        </w:pPr>
                        <w:r>
                          <w:rPr>
                            <w:b/>
                          </w:rPr>
                          <w:t>B</w:t>
                        </w:r>
                      </w:p>
                    </w:txbxContent>
                  </v:textbox>
                </v:shape>
                <w10:wrap anchorx="margin"/>
              </v:group>
            </w:pict>
          </mc:Fallback>
        </mc:AlternateContent>
      </w:r>
    </w:p>
    <w:p w14:paraId="4E90CC0E" w14:textId="783B5DF4" w:rsidR="00EC4355" w:rsidRDefault="00EC4355" w:rsidP="00FB1B34">
      <w:pPr>
        <w:pStyle w:val="ListParagraph"/>
        <w:spacing w:line="360" w:lineRule="auto"/>
        <w:ind w:left="450"/>
        <w:jc w:val="both"/>
        <w:rPr>
          <w:rFonts w:asciiTheme="majorHAnsi" w:hAnsiTheme="majorHAnsi" w:cstheme="majorHAnsi"/>
        </w:rPr>
      </w:pPr>
    </w:p>
    <w:p w14:paraId="713E129F" w14:textId="7B34BAFD" w:rsidR="00EC4355" w:rsidRDefault="00EC4355" w:rsidP="00FB1B34">
      <w:pPr>
        <w:pStyle w:val="ListParagraph"/>
        <w:spacing w:line="360" w:lineRule="auto"/>
        <w:ind w:left="450"/>
        <w:jc w:val="both"/>
        <w:rPr>
          <w:rFonts w:asciiTheme="majorHAnsi" w:hAnsiTheme="majorHAnsi" w:cstheme="majorHAnsi"/>
        </w:rPr>
      </w:pPr>
    </w:p>
    <w:p w14:paraId="1816137C" w14:textId="1098694D" w:rsidR="00EC4355" w:rsidRDefault="00EC4355" w:rsidP="00FB1B34">
      <w:pPr>
        <w:pStyle w:val="ListParagraph"/>
        <w:spacing w:line="360" w:lineRule="auto"/>
        <w:ind w:left="450"/>
        <w:jc w:val="both"/>
        <w:rPr>
          <w:rFonts w:asciiTheme="majorHAnsi" w:hAnsiTheme="majorHAnsi" w:cstheme="majorHAnsi"/>
        </w:rPr>
      </w:pPr>
    </w:p>
    <w:p w14:paraId="7F69D83E" w14:textId="2F1731E8" w:rsidR="00EC4355" w:rsidRDefault="00EC4355" w:rsidP="00FB1B34">
      <w:pPr>
        <w:pStyle w:val="ListParagraph"/>
        <w:spacing w:line="360" w:lineRule="auto"/>
        <w:ind w:left="450"/>
        <w:jc w:val="both"/>
        <w:rPr>
          <w:rFonts w:asciiTheme="majorHAnsi" w:hAnsiTheme="majorHAnsi" w:cstheme="majorHAnsi"/>
        </w:rPr>
      </w:pPr>
    </w:p>
    <w:p w14:paraId="14DF0D34" w14:textId="77777777" w:rsidR="00EC4355" w:rsidRDefault="00EC4355" w:rsidP="00FB1B34">
      <w:pPr>
        <w:pStyle w:val="ListParagraph"/>
        <w:spacing w:line="360" w:lineRule="auto"/>
        <w:ind w:left="450"/>
        <w:jc w:val="both"/>
        <w:rPr>
          <w:rFonts w:asciiTheme="majorHAnsi" w:hAnsiTheme="majorHAnsi" w:cstheme="majorHAnsi"/>
        </w:rPr>
      </w:pPr>
    </w:p>
    <w:p w14:paraId="40C9AE00" w14:textId="22B5BC7C" w:rsidR="00EC4355" w:rsidRDefault="00EC4355" w:rsidP="00FB1B34">
      <w:pPr>
        <w:pStyle w:val="ListParagraph"/>
        <w:spacing w:line="360" w:lineRule="auto"/>
        <w:ind w:left="450"/>
        <w:jc w:val="both"/>
        <w:rPr>
          <w:rFonts w:asciiTheme="majorHAnsi" w:hAnsiTheme="majorHAnsi" w:cstheme="majorHAnsi"/>
        </w:rPr>
      </w:pPr>
    </w:p>
    <w:p w14:paraId="6B1A3114" w14:textId="001C84BF" w:rsidR="00EC4355" w:rsidRDefault="00EC4355" w:rsidP="00FB1B34">
      <w:pPr>
        <w:pStyle w:val="ListParagraph"/>
        <w:spacing w:line="360" w:lineRule="auto"/>
        <w:ind w:left="450"/>
        <w:jc w:val="both"/>
        <w:rPr>
          <w:rFonts w:asciiTheme="majorHAnsi" w:hAnsiTheme="majorHAnsi" w:cstheme="majorHAnsi"/>
        </w:rPr>
      </w:pPr>
    </w:p>
    <w:p w14:paraId="295C668D" w14:textId="77777777" w:rsidR="00EC4355" w:rsidRPr="00EC4355" w:rsidRDefault="00EC4355" w:rsidP="00EC4355">
      <w:pPr>
        <w:pStyle w:val="ListParagraph"/>
        <w:spacing w:line="360" w:lineRule="auto"/>
        <w:ind w:left="450"/>
        <w:jc w:val="both"/>
        <w:rPr>
          <w:rFonts w:asciiTheme="majorHAnsi" w:hAnsiTheme="majorHAnsi" w:cstheme="majorHAnsi"/>
          <w:sz w:val="20"/>
          <w:szCs w:val="20"/>
        </w:rPr>
      </w:pPr>
      <w:r w:rsidRPr="00EC4355">
        <w:rPr>
          <w:rFonts w:asciiTheme="majorHAnsi" w:hAnsiTheme="majorHAnsi" w:cstheme="majorHAnsi"/>
          <w:sz w:val="20"/>
          <w:szCs w:val="20"/>
        </w:rPr>
        <w:t>Figure 1. Conversion of group A1(A) and group A2(B) subjects into different thyroid disease sub categories for over two years of follow up testing for thyroid disease hormones.</w:t>
      </w:r>
    </w:p>
    <w:p w14:paraId="4AC5F088" w14:textId="77777777" w:rsidR="00EC4355" w:rsidRDefault="00EC4355" w:rsidP="00FB1B34">
      <w:pPr>
        <w:pStyle w:val="ListParagraph"/>
        <w:spacing w:line="360" w:lineRule="auto"/>
        <w:ind w:left="450"/>
        <w:jc w:val="both"/>
        <w:rPr>
          <w:rFonts w:asciiTheme="majorHAnsi" w:hAnsiTheme="majorHAnsi" w:cstheme="majorHAnsi"/>
        </w:rPr>
      </w:pPr>
    </w:p>
    <w:p w14:paraId="3E30BC5B" w14:textId="58D6FD72" w:rsidR="00FB1B34" w:rsidRDefault="00241D1E" w:rsidP="00FB1B34">
      <w:pPr>
        <w:pStyle w:val="ListParagraph"/>
        <w:spacing w:line="360" w:lineRule="auto"/>
        <w:ind w:left="450"/>
        <w:jc w:val="both"/>
        <w:rPr>
          <w:rFonts w:asciiTheme="majorHAnsi" w:hAnsiTheme="majorHAnsi" w:cstheme="majorHAnsi"/>
        </w:rPr>
      </w:pPr>
      <w:r>
        <w:rPr>
          <w:rFonts w:asciiTheme="majorHAnsi" w:hAnsiTheme="majorHAnsi" w:cstheme="majorHAnsi"/>
        </w:rPr>
        <w:t>In group A1, 151 (</w:t>
      </w:r>
      <w:r w:rsidR="0001114D" w:rsidRPr="0001114D">
        <w:rPr>
          <w:rFonts w:asciiTheme="majorHAnsi" w:hAnsiTheme="majorHAnsi" w:cstheme="majorHAnsi"/>
        </w:rPr>
        <w:t>35%</w:t>
      </w:r>
      <w:r>
        <w:rPr>
          <w:rFonts w:asciiTheme="majorHAnsi" w:hAnsiTheme="majorHAnsi" w:cstheme="majorHAnsi"/>
        </w:rPr>
        <w:t>)</w:t>
      </w:r>
      <w:r w:rsidR="0001114D" w:rsidRPr="0001114D">
        <w:rPr>
          <w:rFonts w:asciiTheme="majorHAnsi" w:hAnsiTheme="majorHAnsi" w:cstheme="majorHAnsi"/>
        </w:rPr>
        <w:t xml:space="preserve"> subjects who had </w:t>
      </w:r>
      <w:r>
        <w:rPr>
          <w:rFonts w:asciiTheme="majorHAnsi" w:hAnsiTheme="majorHAnsi" w:cstheme="majorHAnsi"/>
        </w:rPr>
        <w:t>anti-TPO</w:t>
      </w:r>
      <w:r w:rsidR="0001114D" w:rsidRPr="0001114D">
        <w:rPr>
          <w:rFonts w:asciiTheme="majorHAnsi" w:hAnsiTheme="majorHAnsi" w:cstheme="majorHAnsi"/>
        </w:rPr>
        <w:t xml:space="preserve"> autoantibodies have developed into an atypical TSH or FT4 condition, where approximately </w:t>
      </w:r>
      <w:r w:rsidR="00F910B7">
        <w:rPr>
          <w:rFonts w:asciiTheme="majorHAnsi" w:hAnsiTheme="majorHAnsi" w:cstheme="majorHAnsi"/>
        </w:rPr>
        <w:t>71 (</w:t>
      </w:r>
      <w:r w:rsidR="0001114D" w:rsidRPr="0001114D">
        <w:rPr>
          <w:rFonts w:asciiTheme="majorHAnsi" w:hAnsiTheme="majorHAnsi" w:cstheme="majorHAnsi"/>
        </w:rPr>
        <w:t>4</w:t>
      </w:r>
      <w:r>
        <w:rPr>
          <w:rFonts w:asciiTheme="majorHAnsi" w:hAnsiTheme="majorHAnsi" w:cstheme="majorHAnsi"/>
        </w:rPr>
        <w:t>7</w:t>
      </w:r>
      <w:r w:rsidR="0001114D" w:rsidRPr="0001114D">
        <w:rPr>
          <w:rFonts w:asciiTheme="majorHAnsi" w:hAnsiTheme="majorHAnsi" w:cstheme="majorHAnsi"/>
        </w:rPr>
        <w:t>%</w:t>
      </w:r>
      <w:r w:rsidR="00F910B7">
        <w:rPr>
          <w:rFonts w:asciiTheme="majorHAnsi" w:hAnsiTheme="majorHAnsi" w:cstheme="majorHAnsi"/>
        </w:rPr>
        <w:t>)</w:t>
      </w:r>
      <w:r w:rsidR="0001114D" w:rsidRPr="0001114D">
        <w:rPr>
          <w:rFonts w:asciiTheme="majorHAnsi" w:hAnsiTheme="majorHAnsi" w:cstheme="majorHAnsi"/>
        </w:rPr>
        <w:t xml:space="preserve"> of them converted to sub-clinical or overt </w:t>
      </w:r>
      <w:r w:rsidR="0001114D" w:rsidRPr="0001114D">
        <w:rPr>
          <w:rFonts w:asciiTheme="majorHAnsi" w:hAnsiTheme="majorHAnsi" w:cstheme="majorHAnsi"/>
        </w:rPr>
        <w:lastRenderedPageBreak/>
        <w:t>hypothyroid or hyperthyroid condition, during the 23 months.</w:t>
      </w:r>
      <w:r>
        <w:rPr>
          <w:rFonts w:asciiTheme="majorHAnsi" w:hAnsiTheme="majorHAnsi" w:cstheme="majorHAnsi"/>
        </w:rPr>
        <w:t xml:space="preserve"> Similarly</w:t>
      </w:r>
      <w:r w:rsidR="00F2513D">
        <w:rPr>
          <w:rFonts w:asciiTheme="majorHAnsi" w:hAnsiTheme="majorHAnsi" w:cstheme="majorHAnsi"/>
        </w:rPr>
        <w:t>,</w:t>
      </w:r>
      <w:r>
        <w:rPr>
          <w:rFonts w:asciiTheme="majorHAnsi" w:hAnsiTheme="majorHAnsi" w:cstheme="majorHAnsi"/>
        </w:rPr>
        <w:t xml:space="preserve"> in group A2, 118 (35%) had anti-</w:t>
      </w:r>
      <w:proofErr w:type="spellStart"/>
      <w:r>
        <w:rPr>
          <w:rFonts w:asciiTheme="majorHAnsi" w:hAnsiTheme="majorHAnsi" w:cstheme="majorHAnsi"/>
        </w:rPr>
        <w:t>Tg</w:t>
      </w:r>
      <w:proofErr w:type="spellEnd"/>
      <w:r>
        <w:rPr>
          <w:rFonts w:asciiTheme="majorHAnsi" w:hAnsiTheme="majorHAnsi" w:cstheme="majorHAnsi"/>
        </w:rPr>
        <w:t xml:space="preserve"> prior the onset of atypical TSH or FT</w:t>
      </w:r>
      <w:r w:rsidR="00F910B7">
        <w:rPr>
          <w:rFonts w:asciiTheme="majorHAnsi" w:hAnsiTheme="majorHAnsi" w:cstheme="majorHAnsi"/>
        </w:rPr>
        <w:t xml:space="preserve">4, </w:t>
      </w:r>
      <w:r w:rsidR="00F910B7" w:rsidRPr="0001114D">
        <w:rPr>
          <w:rFonts w:asciiTheme="majorHAnsi" w:hAnsiTheme="majorHAnsi" w:cstheme="majorHAnsi"/>
        </w:rPr>
        <w:t>where</w:t>
      </w:r>
      <w:r w:rsidRPr="0001114D">
        <w:rPr>
          <w:rFonts w:asciiTheme="majorHAnsi" w:hAnsiTheme="majorHAnsi" w:cstheme="majorHAnsi"/>
        </w:rPr>
        <w:t xml:space="preserve"> approximately </w:t>
      </w:r>
      <w:r w:rsidR="00F910B7">
        <w:rPr>
          <w:rFonts w:asciiTheme="majorHAnsi" w:hAnsiTheme="majorHAnsi" w:cstheme="majorHAnsi"/>
        </w:rPr>
        <w:t>52 (</w:t>
      </w:r>
      <w:r w:rsidRPr="0001114D">
        <w:rPr>
          <w:rFonts w:asciiTheme="majorHAnsi" w:hAnsiTheme="majorHAnsi" w:cstheme="majorHAnsi"/>
        </w:rPr>
        <w:t>4</w:t>
      </w:r>
      <w:r w:rsidR="00F910B7">
        <w:rPr>
          <w:rFonts w:asciiTheme="majorHAnsi" w:hAnsiTheme="majorHAnsi" w:cstheme="majorHAnsi"/>
        </w:rPr>
        <w:t>4</w:t>
      </w:r>
      <w:r w:rsidRPr="0001114D">
        <w:rPr>
          <w:rFonts w:asciiTheme="majorHAnsi" w:hAnsiTheme="majorHAnsi" w:cstheme="majorHAnsi"/>
        </w:rPr>
        <w:t>%</w:t>
      </w:r>
      <w:r w:rsidR="00F910B7">
        <w:rPr>
          <w:rFonts w:asciiTheme="majorHAnsi" w:hAnsiTheme="majorHAnsi" w:cstheme="majorHAnsi"/>
        </w:rPr>
        <w:t>)</w:t>
      </w:r>
      <w:r w:rsidRPr="0001114D">
        <w:rPr>
          <w:rFonts w:asciiTheme="majorHAnsi" w:hAnsiTheme="majorHAnsi" w:cstheme="majorHAnsi"/>
        </w:rPr>
        <w:t xml:space="preserve"> of them converted to sub-clinical or overt hypothyroid or hyperthyroid condition, during the 23 months.</w:t>
      </w:r>
      <w:r>
        <w:rPr>
          <w:rFonts w:asciiTheme="majorHAnsi" w:hAnsiTheme="majorHAnsi" w:cstheme="majorHAnsi"/>
        </w:rPr>
        <w:t xml:space="preserve"> </w:t>
      </w:r>
      <w:r w:rsidR="0001114D" w:rsidRPr="0001114D">
        <w:rPr>
          <w:rFonts w:asciiTheme="majorHAnsi" w:hAnsiTheme="majorHAnsi" w:cstheme="majorHAnsi"/>
        </w:rPr>
        <w:t xml:space="preserve">The remaining 65% subjects who had TSH and FT4 in range </w:t>
      </w:r>
      <w:r w:rsidR="00F910B7">
        <w:rPr>
          <w:rFonts w:asciiTheme="majorHAnsi" w:hAnsiTheme="majorHAnsi" w:cstheme="majorHAnsi"/>
        </w:rPr>
        <w:t xml:space="preserve">in both group A1 and group A2 </w:t>
      </w:r>
      <w:r w:rsidR="0001114D" w:rsidRPr="0001114D">
        <w:rPr>
          <w:rFonts w:asciiTheme="majorHAnsi" w:hAnsiTheme="majorHAnsi" w:cstheme="majorHAnsi"/>
        </w:rPr>
        <w:t xml:space="preserve">may have the potential to develop into asymptomatic condition and later symptomatic thyroid disease. This hypothesis is based on a study that </w:t>
      </w:r>
      <w:proofErr w:type="spellStart"/>
      <w:r w:rsidR="0001114D" w:rsidRPr="0001114D">
        <w:rPr>
          <w:rFonts w:asciiTheme="majorHAnsi" w:hAnsiTheme="majorHAnsi" w:cstheme="majorHAnsi"/>
        </w:rPr>
        <w:t>Hutfless</w:t>
      </w:r>
      <w:proofErr w:type="spellEnd"/>
      <w:r w:rsidR="0001114D" w:rsidRPr="0001114D">
        <w:rPr>
          <w:rFonts w:asciiTheme="majorHAnsi" w:hAnsiTheme="majorHAnsi" w:cstheme="majorHAnsi"/>
        </w:rPr>
        <w:t xml:space="preserve"> </w:t>
      </w:r>
      <w:r w:rsidR="0001114D" w:rsidRPr="0001114D">
        <w:rPr>
          <w:rFonts w:asciiTheme="majorHAnsi" w:hAnsiTheme="majorHAnsi" w:cstheme="majorHAnsi"/>
          <w:i/>
        </w:rPr>
        <w:t>et al.</w:t>
      </w:r>
      <w:r w:rsidR="0001114D" w:rsidRPr="0001114D">
        <w:rPr>
          <w:rFonts w:asciiTheme="majorHAnsi" w:hAnsiTheme="majorHAnsi" w:cstheme="majorHAnsi"/>
        </w:rPr>
        <w:t xml:space="preserve"> showed on the preexistence of anti-TPO and anti-</w:t>
      </w:r>
      <w:proofErr w:type="spellStart"/>
      <w:r w:rsidR="0001114D" w:rsidRPr="0001114D">
        <w:rPr>
          <w:rFonts w:asciiTheme="majorHAnsi" w:hAnsiTheme="majorHAnsi" w:cstheme="majorHAnsi"/>
        </w:rPr>
        <w:t>Tg</w:t>
      </w:r>
      <w:proofErr w:type="spellEnd"/>
      <w:r w:rsidR="0001114D" w:rsidRPr="0001114D">
        <w:rPr>
          <w:rFonts w:asciiTheme="majorHAnsi" w:hAnsiTheme="majorHAnsi" w:cstheme="majorHAnsi"/>
        </w:rPr>
        <w:t xml:space="preserve"> autoantibodies 7 years prior to the concise diagnosis of Hashimoto’s (66% and 57% for anti TPO and anti </w:t>
      </w:r>
      <w:proofErr w:type="spellStart"/>
      <w:r w:rsidR="0001114D" w:rsidRPr="0001114D">
        <w:rPr>
          <w:rFonts w:asciiTheme="majorHAnsi" w:hAnsiTheme="majorHAnsi" w:cstheme="majorHAnsi"/>
        </w:rPr>
        <w:t>Tg</w:t>
      </w:r>
      <w:proofErr w:type="spellEnd"/>
      <w:r w:rsidR="0001114D" w:rsidRPr="0001114D">
        <w:rPr>
          <w:rFonts w:asciiTheme="majorHAnsi" w:hAnsiTheme="majorHAnsi" w:cstheme="majorHAnsi"/>
        </w:rPr>
        <w:t xml:space="preserve"> respectively) and Graves’ disease (57% and 47% for anti- TPO and anti-</w:t>
      </w:r>
      <w:proofErr w:type="spellStart"/>
      <w:r w:rsidR="0001114D" w:rsidRPr="0001114D">
        <w:rPr>
          <w:rFonts w:asciiTheme="majorHAnsi" w:hAnsiTheme="majorHAnsi" w:cstheme="majorHAnsi"/>
        </w:rPr>
        <w:t>Tg</w:t>
      </w:r>
      <w:proofErr w:type="spellEnd"/>
      <w:r w:rsidR="0001114D" w:rsidRPr="0001114D">
        <w:rPr>
          <w:rFonts w:asciiTheme="majorHAnsi" w:hAnsiTheme="majorHAnsi" w:cstheme="majorHAnsi"/>
        </w:rPr>
        <w:t xml:space="preserve"> respectively) for 174 patients.</w:t>
      </w:r>
      <w:r w:rsidR="0001114D" w:rsidRPr="0001114D">
        <w:rPr>
          <w:rFonts w:asciiTheme="majorHAnsi" w:hAnsiTheme="majorHAnsi" w:cstheme="majorHAnsi"/>
        </w:rPr>
        <w:fldChar w:fldCharType="begin"/>
      </w:r>
      <w:r w:rsidR="00F84621">
        <w:rPr>
          <w:rFonts w:asciiTheme="majorHAnsi" w:hAnsiTheme="majorHAnsi" w:cstheme="majorHAnsi"/>
        </w:rPr>
        <w:instrText xml:space="preserve"> ADDIN EN.CITE &lt;EndNote&gt;&lt;Cite&gt;&lt;Author&gt;Hutfless&lt;/Author&gt;&lt;Year&gt;2011&lt;/Year&gt;&lt;RecNum&gt;497&lt;/RecNum&gt;&lt;DisplayText&gt;&lt;style face="superscript"&gt;8&lt;/style&gt;&lt;/DisplayText&gt;&lt;record&gt;&lt;rec-number&gt;497&lt;/rec-number&gt;&lt;foreign-keys&gt;&lt;key app="EN" db-id="0xfwxe0tja5we2ea29tx2ffg09ee9wff2t5t" timestamp="1525109466"&gt;497&lt;/key&gt;&lt;/foreign-keys&gt;&lt;ref-type name="Journal Article"&gt;17&lt;/ref-type&gt;&lt;contributors&gt;&lt;authors&gt;&lt;author&gt;Hutfless, S.&lt;/author&gt;&lt;author&gt;Matos, P.&lt;/author&gt;&lt;author&gt;Talor, M. V.&lt;/author&gt;&lt;author&gt;Caturegli, P.&lt;/author&gt;&lt;author&gt;Rose, N. R.&lt;/author&gt;&lt;/authors&gt;&lt;/contributors&gt;&lt;titles&gt;&lt;title&gt;Significance of Prediagnostic Thyroid Antibodies in Women with Autoimmune Thyroid Disease&lt;/title&gt;&lt;secondary-title&gt;J Clin Endocrinol Metab&lt;/secondary-title&gt;&lt;/titles&gt;&lt;periodical&gt;&lt;full-title&gt;J Clin Endocrinol Metab&lt;/full-title&gt;&lt;/periodical&gt;&lt;pages&gt;E1466–E1471&lt;/pages&gt;&lt;volume&gt;96&lt;/volume&gt;&lt;number&gt;9&lt;/number&gt;&lt;dates&gt;&lt;year&gt;2011&lt;/year&gt;&lt;/dates&gt;&lt;urls&gt;&lt;/urls&gt;&lt;electronic-resource-num&gt;10.1210/jc.2011-0228&lt;/electronic-resource-num&gt;&lt;/record&gt;&lt;/Cite&gt;&lt;/EndNote&gt;</w:instrText>
      </w:r>
      <w:r w:rsidR="0001114D" w:rsidRPr="0001114D">
        <w:rPr>
          <w:rFonts w:asciiTheme="majorHAnsi" w:hAnsiTheme="majorHAnsi" w:cstheme="majorHAnsi"/>
        </w:rPr>
        <w:fldChar w:fldCharType="separate"/>
      </w:r>
      <w:r w:rsidR="00F84621" w:rsidRPr="00F84621">
        <w:rPr>
          <w:rFonts w:asciiTheme="majorHAnsi" w:hAnsiTheme="majorHAnsi" w:cstheme="majorHAnsi"/>
          <w:noProof/>
          <w:vertAlign w:val="superscript"/>
        </w:rPr>
        <w:t>8</w:t>
      </w:r>
      <w:r w:rsidR="0001114D" w:rsidRPr="0001114D">
        <w:rPr>
          <w:rFonts w:asciiTheme="majorHAnsi" w:hAnsiTheme="majorHAnsi" w:cstheme="majorHAnsi"/>
        </w:rPr>
        <w:fldChar w:fldCharType="end"/>
      </w:r>
    </w:p>
    <w:p w14:paraId="572A8519" w14:textId="35AA9529" w:rsidR="00D14A72" w:rsidRPr="00A325F4" w:rsidRDefault="00D14A72" w:rsidP="00A325F4">
      <w:pPr>
        <w:pStyle w:val="ListParagraph"/>
        <w:numPr>
          <w:ilvl w:val="0"/>
          <w:numId w:val="15"/>
        </w:numPr>
        <w:rPr>
          <w:rFonts w:asciiTheme="majorHAnsi" w:hAnsiTheme="majorHAnsi" w:cstheme="majorHAnsi"/>
          <w:b/>
          <w:caps/>
        </w:rPr>
      </w:pPr>
      <w:r w:rsidRPr="00A325F4">
        <w:rPr>
          <w:rFonts w:asciiTheme="majorHAnsi" w:hAnsiTheme="majorHAnsi" w:cstheme="majorHAnsi"/>
          <w:b/>
          <w:caps/>
        </w:rPr>
        <w:t>Prevalence of Anti-TPO and anti-Tg antibodies</w:t>
      </w:r>
    </w:p>
    <w:p w14:paraId="4F0FC31B" w14:textId="54CD6E2B" w:rsidR="00A5296C" w:rsidRDefault="00FA4FC5" w:rsidP="00D14A72">
      <w:pPr>
        <w:pStyle w:val="ListParagraph"/>
        <w:tabs>
          <w:tab w:val="left" w:pos="1944"/>
        </w:tabs>
        <w:spacing w:line="360" w:lineRule="auto"/>
        <w:ind w:left="450"/>
        <w:jc w:val="both"/>
        <w:rPr>
          <w:rFonts w:asciiTheme="majorHAnsi" w:hAnsiTheme="majorHAnsi" w:cstheme="majorHAnsi"/>
        </w:rPr>
      </w:pPr>
      <w:r>
        <w:rPr>
          <w:rFonts w:asciiTheme="majorHAnsi" w:hAnsiTheme="majorHAnsi" w:cstheme="majorHAnsi"/>
          <w:noProof/>
        </w:rPr>
        <mc:AlternateContent>
          <mc:Choice Requires="wpg">
            <w:drawing>
              <wp:anchor distT="0" distB="0" distL="114300" distR="114300" simplePos="0" relativeHeight="251671552" behindDoc="0" locked="0" layoutInCell="1" allowOverlap="1" wp14:anchorId="59F5E521" wp14:editId="26FD3DD2">
                <wp:simplePos x="0" y="0"/>
                <wp:positionH relativeFrom="column">
                  <wp:posOffset>0</wp:posOffset>
                </wp:positionH>
                <wp:positionV relativeFrom="paragraph">
                  <wp:posOffset>1755775</wp:posOffset>
                </wp:positionV>
                <wp:extent cx="6179820" cy="2079625"/>
                <wp:effectExtent l="0" t="0" r="0" b="0"/>
                <wp:wrapNone/>
                <wp:docPr id="12" name="Group 12"/>
                <wp:cNvGraphicFramePr/>
                <a:graphic xmlns:a="http://schemas.openxmlformats.org/drawingml/2006/main">
                  <a:graphicData uri="http://schemas.microsoft.com/office/word/2010/wordprocessingGroup">
                    <wpg:wgp>
                      <wpg:cNvGrpSpPr/>
                      <wpg:grpSpPr>
                        <a:xfrm>
                          <a:off x="0" y="0"/>
                          <a:ext cx="6179820" cy="2079625"/>
                          <a:chOff x="0" y="0"/>
                          <a:chExt cx="6179820" cy="2079625"/>
                        </a:xfrm>
                      </wpg:grpSpPr>
                      <wpg:grpSp>
                        <wpg:cNvPr id="4" name="Group 4"/>
                        <wpg:cNvGrpSpPr/>
                        <wpg:grpSpPr>
                          <a:xfrm>
                            <a:off x="0" y="30480"/>
                            <a:ext cx="6179820" cy="2049145"/>
                            <a:chOff x="0" y="0"/>
                            <a:chExt cx="6179820" cy="2049145"/>
                          </a:xfrm>
                        </wpg:grpSpPr>
                        <pic:pic xmlns:pic="http://schemas.openxmlformats.org/drawingml/2006/picture">
                          <pic:nvPicPr>
                            <pic:cNvPr id="6" name="Picture 6"/>
                            <pic:cNvPicPr>
                              <a:picLocks noChangeAspect="1"/>
                            </pic:cNvPicPr>
                          </pic:nvPicPr>
                          <pic:blipFill rotWithShape="1">
                            <a:blip r:embed="rId12">
                              <a:extLst>
                                <a:ext uri="{28A0092B-C50C-407E-A947-70E740481C1C}">
                                  <a14:useLocalDpi xmlns:a14="http://schemas.microsoft.com/office/drawing/2010/main" val="0"/>
                                </a:ext>
                              </a:extLst>
                            </a:blip>
                            <a:srcRect l="4546" t="6666" b="13940"/>
                            <a:stretch/>
                          </pic:blipFill>
                          <pic:spPr bwMode="auto">
                            <a:xfrm>
                              <a:off x="0" y="0"/>
                              <a:ext cx="3101340" cy="20440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3">
                              <a:extLst>
                                <a:ext uri="{28A0092B-C50C-407E-A947-70E740481C1C}">
                                  <a14:useLocalDpi xmlns:a14="http://schemas.microsoft.com/office/drawing/2010/main" val="0"/>
                                </a:ext>
                              </a:extLst>
                            </a:blip>
                            <a:srcRect l="3922" t="16341" r="3186" b="4248"/>
                            <a:stretch/>
                          </pic:blipFill>
                          <pic:spPr bwMode="auto">
                            <a:xfrm>
                              <a:off x="3162300" y="129540"/>
                              <a:ext cx="3017520" cy="1919605"/>
                            </a:xfrm>
                            <a:prstGeom prst="rect">
                              <a:avLst/>
                            </a:prstGeom>
                            <a:noFill/>
                            <a:ln>
                              <a:noFill/>
                            </a:ln>
                            <a:extLst>
                              <a:ext uri="{53640926-AAD7-44D8-BBD7-CCE9431645EC}">
                                <a14:shadowObscured xmlns:a14="http://schemas.microsoft.com/office/drawing/2010/main"/>
                              </a:ext>
                            </a:extLst>
                          </pic:spPr>
                        </pic:pic>
                      </wpg:grpSp>
                      <wps:wsp>
                        <wps:cNvPr id="10" name="Text Box 2"/>
                        <wps:cNvSpPr txBox="1">
                          <a:spLocks noChangeArrowheads="1"/>
                        </wps:cNvSpPr>
                        <wps:spPr bwMode="auto">
                          <a:xfrm>
                            <a:off x="7620" y="0"/>
                            <a:ext cx="304800" cy="396240"/>
                          </a:xfrm>
                          <a:prstGeom prst="rect">
                            <a:avLst/>
                          </a:prstGeom>
                          <a:noFill/>
                          <a:ln w="9525">
                            <a:noFill/>
                            <a:miter lim="800000"/>
                            <a:headEnd/>
                            <a:tailEnd/>
                          </a:ln>
                        </wps:spPr>
                        <wps:txbx>
                          <w:txbxContent>
                            <w:p w14:paraId="0CACD4CF" w14:textId="77777777" w:rsidR="000332C4" w:rsidRPr="000332C4" w:rsidRDefault="000332C4" w:rsidP="000332C4">
                              <w:pPr>
                                <w:rPr>
                                  <w:b/>
                                </w:rPr>
                              </w:pPr>
                              <w:r w:rsidRPr="000332C4">
                                <w:rPr>
                                  <w:b/>
                                </w:rPr>
                                <w:t>A</w:t>
                              </w:r>
                            </w:p>
                          </w:txbxContent>
                        </wps:txbx>
                        <wps:bodyPr rot="0" vert="horz" wrap="square" lIns="91440" tIns="45720" rIns="91440" bIns="45720" anchor="t" anchorCtr="0">
                          <a:noAutofit/>
                        </wps:bodyPr>
                      </wps:wsp>
                      <wps:wsp>
                        <wps:cNvPr id="11" name="Text Box 2"/>
                        <wps:cNvSpPr txBox="1">
                          <a:spLocks noChangeArrowheads="1"/>
                        </wps:cNvSpPr>
                        <wps:spPr bwMode="auto">
                          <a:xfrm>
                            <a:off x="3040380" y="0"/>
                            <a:ext cx="289560" cy="396240"/>
                          </a:xfrm>
                          <a:prstGeom prst="rect">
                            <a:avLst/>
                          </a:prstGeom>
                          <a:noFill/>
                          <a:ln w="9525">
                            <a:noFill/>
                            <a:miter lim="800000"/>
                            <a:headEnd/>
                            <a:tailEnd/>
                          </a:ln>
                        </wps:spPr>
                        <wps:txbx>
                          <w:txbxContent>
                            <w:p w14:paraId="2E4D1901" w14:textId="77777777" w:rsidR="000332C4" w:rsidRPr="000332C4" w:rsidRDefault="000332C4" w:rsidP="000332C4">
                              <w:pPr>
                                <w:rPr>
                                  <w:b/>
                                </w:rPr>
                              </w:pPr>
                              <w:r>
                                <w:rPr>
                                  <w:b/>
                                </w:rPr>
                                <w:t>B</w:t>
                              </w:r>
                            </w:p>
                          </w:txbxContent>
                        </wps:txbx>
                        <wps:bodyPr rot="0" vert="horz" wrap="square" lIns="91440" tIns="45720" rIns="91440" bIns="45720" anchor="t" anchorCtr="0">
                          <a:noAutofit/>
                        </wps:bodyPr>
                      </wps:wsp>
                    </wpg:wgp>
                  </a:graphicData>
                </a:graphic>
              </wp:anchor>
            </w:drawing>
          </mc:Choice>
          <mc:Fallback>
            <w:pict>
              <v:group w14:anchorId="59F5E521" id="Group 12" o:spid="_x0000_s1032" style="position:absolute;left:0;text-align:left;margin-left:0;margin-top:138.25pt;width:486.6pt;height:163.75pt;z-index:251671552" coordsize="61798,20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x4&#10;wR2p9NlClfmoA+c/2sP+Chn7N37J3xHs/hx8YPD+uXWp3mix6jDJpmkwzx+Q8ssQBZ5VIbdC+Rjo&#10;Rg819FQPvRWA6rnmvnr9qn9jb9jb9ob4iWfjL9oS7jXWrXR47K3DeJzZf6Ksszr8gcZ+eST5sZPT&#10;PHH0LAEVVVORt4b2r1Md/Z31PD/V1Pns+fm2v05fLucOG+tfWKvteXlv7tt7f3vMkoooryzu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GOFJNFDDKkUAfPH7LP7ZH7Gn7QvxCvPBP7PFvGmtW+jyX100fhg2&#10;X+irLEjfvCi5+eSP5c89e1fQsf3Bg9q+df2U/wDgnp+zZ+yb8RLv4ifB7xDrl3ql5o0mnTx6nq0N&#10;xGsDyxSMQqRKc7ok5zjGeK+ioxhFHtXp5x/Zv15/UXN07K3P8V+u3S+xw5f9c+rL6zy8138Ow6ii&#10;ivMO4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AAdKTaPSl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nPIooAKKKKACiiigAooooAKKKKACiiigAoooo&#10;AKKKKACiiigAooooAKKKKACiiigAooooAKKKKACiiigAooooAKKKKACiiigAooooAKKKKACiiigA&#10;ooooAKKKKACiiigAooooAKKKKACiiigAooooAKKKKACiiigAooooAKKKKACiiigAooooAKKKKACi&#10;iigAooooAKKKKACiiigAooooAKKKKACiiigAooooAKKKKACiiigAooooAKKKKACijNAYN0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H+IHirTfAvgjVv&#10;G2tW80tno+mz3t3HbqGkeOKNnYKCQC2AcZIGe4rzv9m39q74Z/tK6jqlr8PtE1izfSI4nuzqlrDG&#10;HEm8Lt8uV8/cbOcdutejeO9C0LxR4M1Xw14pbbpeoadPbaiTN5Y8h42V/m/h+UnntXA/s7/Af4C/&#10;Bm+1Kb4L3MckmoRxLqGzVvtXCbyn8R2/eb0z+FeLjP7W/tih7Fw9hZ86fxt9OX9T2sJ/Y/8AY+I9&#10;tGft7x5GvgS05ubre2x6pRRRXtHi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&#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FFJyVpaKAG+TGDkLSqir90UtFABRRRQB5nqH7Fn7HOreOJ&#10;Pidqv7J3w1ufEkupf2jL4guPAunvfPeb/M+0Gcw+YZd/zb927POc16YFC9BRRQAMoYYIrzz4o/sj&#10;fso/HHWU8RfGv9mT4e+MNQjVRHfeKfBljqEygdAHnidgB254r0OigDG8D/Dr4f8Awy8OQ+Dvht4G&#10;0fw/pNt/x76XoemxWlvF/uxxKqr+ArZ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NMihttKrBhkU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CgAAAAAAAAAhALkTjn8l1AMAJdQDABUAAABkcnMvbWVkaWEvaW1hZ2UyLmpwZWf/2P/gABBK&#10;RklGAAEBAQFKAUoAAP/bAEMAAgEBAQEBAgEBAQICAgICBAMCAgICBQQEAwQGBQYGBgUGBgYHCQgG&#10;BwkHBgYICwgJCgoKCgoGCAsMCwoMCQoKCv/bAEMBAgICAgICBQMDBQoHBgcKCgoKCgoKCgoKCgoK&#10;CgoKCgoKCgoKCgoKCgoKCgoKCgoKCgoKCgoKCgoKCgoKCgoKCv/AABEIB7wK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QSB1oAKa5I5FBfnG6uU+OnxPtPgx8GfFfxbvYFmi8M+HbzU2t3k2CYwwtII89txUKP&#10;c1VOMqlRQju3b7yZSUIuT2Wp5L+yB+2hpP7Rn7Q3x4+C6eIbe6k+GvjO1tNLt4rfYyWD2aQuSf8A&#10;lp/xMLTUvm6gbR02k/Q9fiB/wR6+NetfCX/gp5o+keJ9WH2f4veFb7TtUkuHCq+pJu1CCTJIG8mK&#10;eNRzk3GAMkV+3auTjkV7PEOVSyXNJYZ9FF/elf8AG5wZXjVj8Gqvm/zJKKbvXOM06vEPR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kzinU1844oA+dPiD8fv+CemhftTQ/C/x/p3htvi&#10;k+tabbwzXHgeSa7+2yrAbPF2LZlDbXg2t5nyfKMjbx9Dw8r8lfNnxI/4JlfCL4lftaQ/tf6r4+8S&#10;W+uW+u6Xqq6bbSW/2QyWKwLGhDRF9rC3Xd82fmbBHFfScQ+XOK9TMnl/sqH1Wc5PkXPzbKWl1H+7&#10;2OHB/WvaVPbRilzPlt1Xd67k1FFFeWd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qDRRQADjiiiigAooooAKKKKACiiigAooooAKKKKACi&#10;iigAooooAKKKKACiiigAooooAKKKKACiiigAooooAKKKKACiiigAooooAKKKKACiiigAooooAKKK&#10;KACiiigAooooAKKKKACiiigAooooAKKKKACiiigAooooAKKKKACiiigAooooAKKKKACgjPBoooAA&#10;Mc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Mj1oAKKM0UAFFFFABRRRQAUUUUAFFFFABRRRQAUUUUAFFG4et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10;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">
                <v:group id="Group 4" o:spid="_x0000_s1033" style="position:absolute;top:304;width:61798;height:20492" coordsize="61798,2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 o:spid="_x0000_s1034" type="#_x0000_t75" style="position:absolute;width:31013;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">
                    <v:imagedata r:id="rId14" o:title="" croptop="4369f" cropbottom="9136f" cropleft="2979f"/>
                  </v:shape>
                  <v:shape id="Picture 5" o:spid="_x0000_s1035" type="#_x0000_t75" style="position:absolute;left:31623;top:1295;width:30175;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">
                    <v:imagedata r:id="rId15" o:title="" croptop="10709f" cropbottom="2784f" cropleft="2570f" cropright="2088f"/>
                  </v:shape>
                </v:group>
                <v:shape id="_x0000_s1036" type="#_x0000_t202" style="position:absolute;left:76;width:304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CACD4CF" w14:textId="77777777" w:rsidR="000332C4" w:rsidRPr="000332C4" w:rsidRDefault="000332C4" w:rsidP="000332C4">
                        <w:pPr>
                          <w:rPr>
                            <w:b/>
                          </w:rPr>
                        </w:pPr>
                        <w:r w:rsidRPr="000332C4">
                          <w:rPr>
                            <w:b/>
                          </w:rPr>
                          <w:t>A</w:t>
                        </w:r>
                      </w:p>
                    </w:txbxContent>
                  </v:textbox>
                </v:shape>
                <v:shape id="_x0000_s1037" type="#_x0000_t202" style="position:absolute;left:30403;width:289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E4D1901" w14:textId="77777777" w:rsidR="000332C4" w:rsidRPr="000332C4" w:rsidRDefault="000332C4" w:rsidP="000332C4">
                        <w:pPr>
                          <w:rPr>
                            <w:b/>
                          </w:rPr>
                        </w:pPr>
                        <w:r>
                          <w:rPr>
                            <w:b/>
                          </w:rPr>
                          <w:t>B</w:t>
                        </w:r>
                      </w:p>
                    </w:txbxContent>
                  </v:textbox>
                </v:shape>
              </v:group>
            </w:pict>
          </mc:Fallback>
        </mc:AlternateContent>
      </w:r>
      <w:r w:rsidR="00D14A72" w:rsidRPr="00D14A72">
        <w:rPr>
          <w:rFonts w:asciiTheme="majorHAnsi" w:hAnsiTheme="majorHAnsi" w:cstheme="majorHAnsi"/>
        </w:rPr>
        <w:t>Group B1</w:t>
      </w:r>
      <w:r w:rsidR="00D14A72">
        <w:rPr>
          <w:rFonts w:asciiTheme="majorHAnsi" w:hAnsiTheme="majorHAnsi" w:cstheme="majorHAnsi"/>
        </w:rPr>
        <w:t xml:space="preserve"> (</w:t>
      </w:r>
      <w:r w:rsidR="00D14A72" w:rsidRPr="00D14A72">
        <w:rPr>
          <w:rFonts w:asciiTheme="majorHAnsi" w:hAnsiTheme="majorHAnsi" w:cstheme="majorHAnsi"/>
        </w:rPr>
        <w:t>TSH and FT4 was in range for the first visit and subsequently converted to subclinical/ overt hypothyroidism</w:t>
      </w:r>
      <w:r w:rsidR="00F910B7">
        <w:rPr>
          <w:rFonts w:asciiTheme="majorHAnsi" w:hAnsiTheme="majorHAnsi" w:cstheme="majorHAnsi"/>
        </w:rPr>
        <w:t>)</w:t>
      </w:r>
      <w:r w:rsidR="00D14A72">
        <w:rPr>
          <w:rFonts w:asciiTheme="majorHAnsi" w:hAnsiTheme="majorHAnsi" w:cstheme="majorHAnsi"/>
        </w:rPr>
        <w:t xml:space="preserve"> and </w:t>
      </w:r>
      <w:r w:rsidR="00EC4355">
        <w:rPr>
          <w:rFonts w:asciiTheme="majorHAnsi" w:hAnsiTheme="majorHAnsi" w:cstheme="majorHAnsi"/>
        </w:rPr>
        <w:t>g</w:t>
      </w:r>
      <w:r w:rsidR="00D14A72" w:rsidRPr="00D14A72">
        <w:rPr>
          <w:rFonts w:asciiTheme="majorHAnsi" w:hAnsiTheme="majorHAnsi" w:cstheme="majorHAnsi"/>
        </w:rPr>
        <w:t>roup B2</w:t>
      </w:r>
      <w:r w:rsidR="00D14A72">
        <w:rPr>
          <w:rFonts w:asciiTheme="majorHAnsi" w:hAnsiTheme="majorHAnsi" w:cstheme="majorHAnsi"/>
        </w:rPr>
        <w:t xml:space="preserve"> (</w:t>
      </w:r>
      <w:r w:rsidR="00D14A72" w:rsidRPr="00D14A72">
        <w:rPr>
          <w:rFonts w:asciiTheme="majorHAnsi" w:hAnsiTheme="majorHAnsi" w:cstheme="majorHAnsi"/>
        </w:rPr>
        <w:t>TSH and FT4 was in range for the first visit and subsequently converted to subclinical/ overt hyperthyroidism</w:t>
      </w:r>
      <w:r w:rsidR="00D14A72">
        <w:rPr>
          <w:rFonts w:asciiTheme="majorHAnsi" w:hAnsiTheme="majorHAnsi" w:cstheme="majorHAnsi"/>
        </w:rPr>
        <w:t>) were evaluated</w:t>
      </w:r>
      <w:r w:rsidR="00F910B7">
        <w:rPr>
          <w:rFonts w:asciiTheme="majorHAnsi" w:hAnsiTheme="majorHAnsi" w:cstheme="majorHAnsi"/>
        </w:rPr>
        <w:t xml:space="preserve"> for the early </w:t>
      </w:r>
      <w:r w:rsidR="00F2513D">
        <w:rPr>
          <w:rFonts w:asciiTheme="majorHAnsi" w:hAnsiTheme="majorHAnsi" w:cstheme="majorHAnsi"/>
        </w:rPr>
        <w:t>occurrence</w:t>
      </w:r>
      <w:r w:rsidR="00F910B7">
        <w:rPr>
          <w:rFonts w:asciiTheme="majorHAnsi" w:hAnsiTheme="majorHAnsi" w:cstheme="majorHAnsi"/>
        </w:rPr>
        <w:t xml:space="preserve"> of anti-TPO and anti-</w:t>
      </w:r>
      <w:proofErr w:type="spellStart"/>
      <w:r w:rsidR="00F910B7">
        <w:rPr>
          <w:rFonts w:asciiTheme="majorHAnsi" w:hAnsiTheme="majorHAnsi" w:cstheme="majorHAnsi"/>
        </w:rPr>
        <w:t>Tg</w:t>
      </w:r>
      <w:proofErr w:type="spellEnd"/>
      <w:r w:rsidR="00F910B7">
        <w:rPr>
          <w:rFonts w:asciiTheme="majorHAnsi" w:hAnsiTheme="majorHAnsi" w:cstheme="majorHAnsi"/>
        </w:rPr>
        <w:t xml:space="preserve"> autoantibodies. </w:t>
      </w:r>
      <w:r w:rsidR="00F910B7" w:rsidRPr="00F910B7">
        <w:rPr>
          <w:rFonts w:asciiTheme="majorHAnsi" w:hAnsiTheme="majorHAnsi" w:cstheme="majorHAnsi"/>
        </w:rPr>
        <w:t>A total of 30 (71%) and 26 (62%) subjects of group B1 had anti-TPO and anti-</w:t>
      </w:r>
      <w:proofErr w:type="spellStart"/>
      <w:r w:rsidR="00F910B7" w:rsidRPr="00F910B7">
        <w:rPr>
          <w:rFonts w:asciiTheme="majorHAnsi" w:hAnsiTheme="majorHAnsi" w:cstheme="majorHAnsi"/>
        </w:rPr>
        <w:t>Tg</w:t>
      </w:r>
      <w:proofErr w:type="spellEnd"/>
      <w:r w:rsidR="00F910B7" w:rsidRPr="00F910B7">
        <w:rPr>
          <w:rFonts w:asciiTheme="majorHAnsi" w:hAnsiTheme="majorHAnsi" w:cstheme="majorHAnsi"/>
        </w:rPr>
        <w:t xml:space="preserve"> prior to any out-of-range TSH or FT4 level</w:t>
      </w:r>
      <w:r w:rsidR="00F910B7">
        <w:rPr>
          <w:rFonts w:asciiTheme="majorHAnsi" w:hAnsiTheme="majorHAnsi" w:cstheme="majorHAnsi"/>
        </w:rPr>
        <w:t xml:space="preserve"> </w:t>
      </w:r>
      <w:r w:rsidR="00F910B7" w:rsidRPr="00F910B7">
        <w:rPr>
          <w:rFonts w:asciiTheme="majorHAnsi" w:hAnsiTheme="majorHAnsi" w:cstheme="majorHAnsi"/>
        </w:rPr>
        <w:t>in an average time of 263(±31) days</w:t>
      </w:r>
      <w:r w:rsidR="00F910B7">
        <w:rPr>
          <w:rFonts w:asciiTheme="majorHAnsi" w:hAnsiTheme="majorHAnsi" w:cstheme="majorHAnsi"/>
        </w:rPr>
        <w:t xml:space="preserve"> and </w:t>
      </w:r>
      <w:r w:rsidR="00F910B7" w:rsidRPr="00F910B7">
        <w:rPr>
          <w:rFonts w:asciiTheme="majorHAnsi" w:hAnsiTheme="majorHAnsi" w:cstheme="majorHAnsi"/>
        </w:rPr>
        <w:t>218(±94) days</w:t>
      </w:r>
      <w:r w:rsidR="00F910B7">
        <w:rPr>
          <w:rFonts w:asciiTheme="majorHAnsi" w:hAnsiTheme="majorHAnsi" w:cstheme="majorHAnsi"/>
        </w:rPr>
        <w:t xml:space="preserve"> respectively.</w:t>
      </w:r>
      <w:r w:rsidR="00F910B7" w:rsidRPr="00F910B7">
        <w:rPr>
          <w:rFonts w:asciiTheme="majorHAnsi" w:hAnsiTheme="majorHAnsi" w:cstheme="majorHAnsi"/>
        </w:rPr>
        <w:t xml:space="preserve"> Similarly, 41 (72%) subjects of group B2 had anti-TPO prior to developing into out-of-range TSH and FT4 levels in an average of 292(±163) but the occurrence of anti-</w:t>
      </w:r>
      <w:proofErr w:type="spellStart"/>
      <w:r w:rsidR="00F910B7" w:rsidRPr="00F910B7">
        <w:rPr>
          <w:rFonts w:asciiTheme="majorHAnsi" w:hAnsiTheme="majorHAnsi" w:cstheme="majorHAnsi"/>
        </w:rPr>
        <w:t>Tg</w:t>
      </w:r>
      <w:proofErr w:type="spellEnd"/>
      <w:r w:rsidR="00F910B7" w:rsidRPr="00F910B7">
        <w:rPr>
          <w:rFonts w:asciiTheme="majorHAnsi" w:hAnsiTheme="majorHAnsi" w:cstheme="majorHAnsi"/>
        </w:rPr>
        <w:t xml:space="preserve"> was </w:t>
      </w:r>
    </w:p>
    <w:p w14:paraId="28F0D7B3" w14:textId="241E2B48" w:rsidR="00A5296C" w:rsidRDefault="00A5296C" w:rsidP="00D14A72">
      <w:pPr>
        <w:pStyle w:val="ListParagraph"/>
        <w:tabs>
          <w:tab w:val="left" w:pos="1944"/>
        </w:tabs>
        <w:spacing w:line="360" w:lineRule="auto"/>
        <w:ind w:left="450"/>
        <w:jc w:val="both"/>
        <w:rPr>
          <w:rFonts w:asciiTheme="majorHAnsi" w:hAnsiTheme="majorHAnsi" w:cstheme="majorHAnsi"/>
        </w:rPr>
      </w:pPr>
    </w:p>
    <w:p w14:paraId="344D56DD"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p>
    <w:p w14:paraId="1DB1DEFE"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p>
    <w:p w14:paraId="4CC2D243"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p>
    <w:p w14:paraId="200F6E74"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p>
    <w:p w14:paraId="12940F42"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p>
    <w:p w14:paraId="63A54F16"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p>
    <w:p w14:paraId="10F65A6A"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p>
    <w:p w14:paraId="09C26989" w14:textId="7D4160BE" w:rsidR="00A5296C" w:rsidRPr="00EC4355" w:rsidRDefault="000332C4" w:rsidP="00D14A72">
      <w:pPr>
        <w:pStyle w:val="ListParagraph"/>
        <w:tabs>
          <w:tab w:val="left" w:pos="1944"/>
        </w:tabs>
        <w:spacing w:line="360" w:lineRule="auto"/>
        <w:ind w:left="450"/>
        <w:jc w:val="both"/>
        <w:rPr>
          <w:rFonts w:asciiTheme="majorHAnsi" w:hAnsiTheme="majorHAnsi" w:cstheme="majorHAnsi"/>
          <w:sz w:val="20"/>
          <w:szCs w:val="20"/>
        </w:rPr>
      </w:pPr>
      <w:r w:rsidRPr="00EC4355">
        <w:rPr>
          <w:rFonts w:asciiTheme="majorHAnsi" w:hAnsiTheme="majorHAnsi" w:cstheme="majorHAnsi"/>
          <w:sz w:val="20"/>
          <w:szCs w:val="20"/>
        </w:rPr>
        <w:t>Figure 4. Prevalence of anti-TPO and anti-</w:t>
      </w:r>
      <w:proofErr w:type="spellStart"/>
      <w:r w:rsidRPr="00EC4355">
        <w:rPr>
          <w:rFonts w:asciiTheme="majorHAnsi" w:hAnsiTheme="majorHAnsi" w:cstheme="majorHAnsi"/>
          <w:sz w:val="20"/>
          <w:szCs w:val="20"/>
        </w:rPr>
        <w:t>Tg</w:t>
      </w:r>
      <w:proofErr w:type="spellEnd"/>
      <w:r w:rsidRPr="00EC4355">
        <w:rPr>
          <w:rFonts w:asciiTheme="majorHAnsi" w:hAnsiTheme="majorHAnsi" w:cstheme="majorHAnsi"/>
          <w:sz w:val="20"/>
          <w:szCs w:val="20"/>
        </w:rPr>
        <w:t xml:space="preserve"> in group B1(A) and group B2(B) with subjects who were converted to subclinical/overt hypothyroidism </w:t>
      </w:r>
    </w:p>
    <w:p w14:paraId="1AB46E9B" w14:textId="77777777" w:rsidR="000332C4" w:rsidRDefault="000332C4" w:rsidP="00D14A72">
      <w:pPr>
        <w:pStyle w:val="ListParagraph"/>
        <w:tabs>
          <w:tab w:val="left" w:pos="1944"/>
        </w:tabs>
        <w:spacing w:line="360" w:lineRule="auto"/>
        <w:ind w:left="450"/>
        <w:jc w:val="both"/>
        <w:rPr>
          <w:rFonts w:asciiTheme="majorHAnsi" w:hAnsiTheme="majorHAnsi" w:cstheme="majorHAnsi"/>
        </w:rPr>
      </w:pPr>
    </w:p>
    <w:p w14:paraId="4036D8BA" w14:textId="5C2972F8" w:rsidR="00A5296C" w:rsidRDefault="00F910B7" w:rsidP="00D14A72">
      <w:pPr>
        <w:pStyle w:val="ListParagraph"/>
        <w:tabs>
          <w:tab w:val="left" w:pos="1944"/>
        </w:tabs>
        <w:spacing w:line="360" w:lineRule="auto"/>
        <w:ind w:left="450"/>
        <w:jc w:val="both"/>
        <w:rPr>
          <w:rFonts w:asciiTheme="majorHAnsi" w:hAnsiTheme="majorHAnsi" w:cstheme="majorHAnsi"/>
        </w:rPr>
      </w:pPr>
      <w:r w:rsidRPr="00F910B7">
        <w:rPr>
          <w:rFonts w:asciiTheme="majorHAnsi" w:hAnsiTheme="majorHAnsi" w:cstheme="majorHAnsi"/>
        </w:rPr>
        <w:t>not significan</w:t>
      </w:r>
      <w:r w:rsidR="00EC4355">
        <w:rPr>
          <w:rFonts w:asciiTheme="majorHAnsi" w:hAnsiTheme="majorHAnsi" w:cstheme="majorHAnsi"/>
        </w:rPr>
        <w:t>t</w:t>
      </w:r>
      <w:r w:rsidRPr="00F910B7">
        <w:rPr>
          <w:rFonts w:asciiTheme="majorHAnsi" w:hAnsiTheme="majorHAnsi" w:cstheme="majorHAnsi"/>
        </w:rPr>
        <w:t>.</w:t>
      </w:r>
      <w:r>
        <w:rPr>
          <w:rFonts w:asciiTheme="majorHAnsi" w:hAnsiTheme="majorHAnsi" w:cstheme="majorHAnsi"/>
        </w:rPr>
        <w:t xml:space="preserve"> </w:t>
      </w:r>
      <w:r w:rsidR="00A5296C">
        <w:rPr>
          <w:rFonts w:asciiTheme="majorHAnsi" w:hAnsiTheme="majorHAnsi" w:cstheme="majorHAnsi"/>
        </w:rPr>
        <w:t>These results</w:t>
      </w:r>
      <w:r w:rsidR="00A5296C" w:rsidRPr="00D14A72">
        <w:rPr>
          <w:rFonts w:asciiTheme="majorHAnsi" w:hAnsiTheme="majorHAnsi" w:cstheme="majorHAnsi"/>
        </w:rPr>
        <w:t xml:space="preserve"> prove that they are useful not only as early predictive markers but also as secondary confirmatory markers in borderline TSH subjects with sub clinical hypothyroidism/ hyperthyroid disease. Moreover, the results were consistent with </w:t>
      </w:r>
      <w:proofErr w:type="spellStart"/>
      <w:r w:rsidR="00A5296C" w:rsidRPr="00D14A72">
        <w:rPr>
          <w:rFonts w:asciiTheme="majorHAnsi" w:hAnsiTheme="majorHAnsi" w:cstheme="majorHAnsi"/>
        </w:rPr>
        <w:t>Huftless</w:t>
      </w:r>
      <w:proofErr w:type="spellEnd"/>
      <w:r w:rsidR="00A5296C" w:rsidRPr="00D14A72">
        <w:rPr>
          <w:rFonts w:asciiTheme="majorHAnsi" w:hAnsiTheme="majorHAnsi" w:cstheme="majorHAnsi"/>
        </w:rPr>
        <w:t xml:space="preserve"> </w:t>
      </w:r>
      <w:r w:rsidR="00A5296C" w:rsidRPr="00A5296C">
        <w:rPr>
          <w:rFonts w:asciiTheme="majorHAnsi" w:hAnsiTheme="majorHAnsi" w:cstheme="majorHAnsi"/>
          <w:i/>
        </w:rPr>
        <w:t>et al</w:t>
      </w:r>
      <w:r w:rsidR="00A5296C" w:rsidRPr="00D14A72">
        <w:rPr>
          <w:rFonts w:asciiTheme="majorHAnsi" w:hAnsiTheme="majorHAnsi" w:cstheme="majorHAnsi"/>
        </w:rPr>
        <w:t xml:space="preserve"> where they confirmed that anti-TPO was present in 66% </w:t>
      </w:r>
      <w:proofErr w:type="spellStart"/>
      <w:r w:rsidR="00A5296C" w:rsidRPr="00D14A72">
        <w:rPr>
          <w:rFonts w:asciiTheme="majorHAnsi" w:hAnsiTheme="majorHAnsi" w:cstheme="majorHAnsi"/>
        </w:rPr>
        <w:t>Hashimotos</w:t>
      </w:r>
      <w:proofErr w:type="spellEnd"/>
      <w:r w:rsidR="00A5296C" w:rsidRPr="00D14A72">
        <w:rPr>
          <w:rFonts w:asciiTheme="majorHAnsi" w:hAnsiTheme="majorHAnsi" w:cstheme="majorHAnsi"/>
        </w:rPr>
        <w:t xml:space="preserve"> patients and 57% Grave’s diseases patients before 7 years of clinical diagnosis.</w:t>
      </w:r>
      <w:r w:rsidR="00A5296C" w:rsidRPr="00D14A72">
        <w:rPr>
          <w:rFonts w:asciiTheme="majorHAnsi" w:hAnsiTheme="majorHAnsi" w:cstheme="majorHAnsi"/>
        </w:rPr>
        <w:fldChar w:fldCharType="begin"/>
      </w:r>
      <w:r w:rsidR="00A5296C">
        <w:rPr>
          <w:rFonts w:asciiTheme="majorHAnsi" w:hAnsiTheme="majorHAnsi" w:cstheme="majorHAnsi"/>
        </w:rPr>
        <w:instrText xml:space="preserve"> ADDIN EN.CITE &lt;EndNote&gt;&lt;Cite&gt;&lt;Author&gt;Hutfless&lt;/Author&gt;&lt;Year&gt;2011&lt;/Year&gt;&lt;RecNum&gt;497&lt;/RecNum&gt;&lt;DisplayText&gt;&lt;style face="superscript"&gt;8&lt;/style&gt;&lt;/DisplayText&gt;&lt;record&gt;&lt;rec-number&gt;497&lt;/rec-number&gt;&lt;foreign-keys&gt;&lt;key app="EN" db-id="0xfwxe0tja5we2ea29tx2ffg09ee9wff2t5t" timestamp="1525109466"&gt;497&lt;/key&gt;&lt;/foreign-keys&gt;&lt;ref-type name="Journal Article"&gt;17&lt;/ref-type&gt;&lt;contributors&gt;&lt;authors&gt;&lt;author&gt;Hutfless, S.&lt;/author&gt;&lt;author&gt;Matos, P.&lt;/author&gt;&lt;author&gt;Talor, M. V.&lt;/author&gt;&lt;author&gt;Caturegli, P.&lt;/author&gt;&lt;author&gt;Rose, N. R.&lt;/author&gt;&lt;/authors&gt;&lt;/contributors&gt;&lt;titles&gt;&lt;title&gt;Significance of Prediagnostic Thyroid Antibodies in Women with Autoimmune Thyroid Disease&lt;/title&gt;&lt;secondary-title&gt;J Clin Endocrinol Metab&lt;/secondary-title&gt;&lt;/titles&gt;&lt;periodical&gt;&lt;full-title&gt;J Clin Endocrinol Metab&lt;/full-title&gt;&lt;/periodical&gt;&lt;pages&gt;E1466–E1471&lt;/pages&gt;&lt;volume&gt;96&lt;/volume&gt;&lt;number&gt;9&lt;/number&gt;&lt;dates&gt;&lt;year&gt;2011&lt;/year&gt;&lt;/dates&gt;&lt;urls&gt;&lt;/urls&gt;&lt;electronic-resource-num&gt;10.1210/jc.2011-0228&lt;/electronic-resource-num&gt;&lt;/record&gt;&lt;/Cite&gt;&lt;/EndNote&gt;</w:instrText>
      </w:r>
      <w:r w:rsidR="00A5296C" w:rsidRPr="00D14A72">
        <w:rPr>
          <w:rFonts w:asciiTheme="majorHAnsi" w:hAnsiTheme="majorHAnsi" w:cstheme="majorHAnsi"/>
        </w:rPr>
        <w:fldChar w:fldCharType="separate"/>
      </w:r>
      <w:r w:rsidR="00A5296C" w:rsidRPr="00F84621">
        <w:rPr>
          <w:rFonts w:asciiTheme="majorHAnsi" w:hAnsiTheme="majorHAnsi" w:cstheme="majorHAnsi"/>
          <w:noProof/>
          <w:vertAlign w:val="superscript"/>
        </w:rPr>
        <w:t>8</w:t>
      </w:r>
      <w:r w:rsidR="00A5296C" w:rsidRPr="00D14A72">
        <w:rPr>
          <w:rFonts w:asciiTheme="majorHAnsi" w:hAnsiTheme="majorHAnsi" w:cstheme="majorHAnsi"/>
        </w:rPr>
        <w:fldChar w:fldCharType="end"/>
      </w:r>
      <w:r w:rsidR="00A5296C" w:rsidRPr="00D14A72">
        <w:rPr>
          <w:rFonts w:asciiTheme="majorHAnsi" w:hAnsiTheme="majorHAnsi" w:cstheme="majorHAnsi"/>
        </w:rPr>
        <w:t xml:space="preserve"> </w:t>
      </w:r>
      <w:r w:rsidR="00A5296C">
        <w:rPr>
          <w:rFonts w:asciiTheme="majorHAnsi" w:hAnsiTheme="majorHAnsi" w:cstheme="majorHAnsi"/>
        </w:rPr>
        <w:t>They</w:t>
      </w:r>
      <w:r w:rsidR="00A5296C" w:rsidRPr="00D14A72">
        <w:rPr>
          <w:rFonts w:asciiTheme="majorHAnsi" w:hAnsiTheme="majorHAnsi" w:cstheme="majorHAnsi"/>
        </w:rPr>
        <w:t xml:space="preserve"> also showed that anti-</w:t>
      </w:r>
      <w:proofErr w:type="spellStart"/>
      <w:r w:rsidR="00A5296C" w:rsidRPr="00D14A72">
        <w:rPr>
          <w:rFonts w:asciiTheme="majorHAnsi" w:hAnsiTheme="majorHAnsi" w:cstheme="majorHAnsi"/>
        </w:rPr>
        <w:t>Tg</w:t>
      </w:r>
      <w:proofErr w:type="spellEnd"/>
      <w:r w:rsidR="00A5296C" w:rsidRPr="00D14A72">
        <w:rPr>
          <w:rFonts w:asciiTheme="majorHAnsi" w:hAnsiTheme="majorHAnsi" w:cstheme="majorHAnsi"/>
        </w:rPr>
        <w:t xml:space="preserve"> was not as prominent as anti-TPO </w:t>
      </w:r>
      <w:r w:rsidR="00A5296C" w:rsidRPr="00D14A72">
        <w:rPr>
          <w:rFonts w:asciiTheme="majorHAnsi" w:hAnsiTheme="majorHAnsi" w:cstheme="majorHAnsi"/>
        </w:rPr>
        <w:lastRenderedPageBreak/>
        <w:t>with a low percentage of 57% in Hashimoto’s patients and 47% in Graves’ disease patients in their study.</w:t>
      </w:r>
      <w:r w:rsidR="00A5296C" w:rsidRPr="00D14A72">
        <w:rPr>
          <w:rFonts w:asciiTheme="majorHAnsi" w:hAnsiTheme="majorHAnsi" w:cstheme="majorHAnsi"/>
        </w:rPr>
        <w:fldChar w:fldCharType="begin"/>
      </w:r>
      <w:r w:rsidR="00A5296C">
        <w:rPr>
          <w:rFonts w:asciiTheme="majorHAnsi" w:hAnsiTheme="majorHAnsi" w:cstheme="majorHAnsi"/>
        </w:rPr>
        <w:instrText xml:space="preserve"> ADDIN EN.CITE &lt;EndNote&gt;&lt;Cite&gt;&lt;Author&gt;Hutfless&lt;/Author&gt;&lt;Year&gt;2011&lt;/Year&gt;&lt;RecNum&gt;497&lt;/RecNum&gt;&lt;DisplayText&gt;&lt;style face="superscript"&gt;8&lt;/style&gt;&lt;/DisplayText&gt;&lt;record&gt;&lt;rec-number&gt;497&lt;/rec-number&gt;&lt;foreign-keys&gt;&lt;key app="EN" db-id="0xfwxe0tja5we2ea29tx2ffg09ee9wff2t5t" timestamp="1525109466"&gt;497&lt;/key&gt;&lt;/foreign-keys&gt;&lt;ref-type name="Journal Article"&gt;17&lt;/ref-type&gt;&lt;contributors&gt;&lt;authors&gt;&lt;author&gt;Hutfless, S.&lt;/author&gt;&lt;author&gt;Matos, P.&lt;/author&gt;&lt;author&gt;Talor, M. V.&lt;/author&gt;&lt;author&gt;Caturegli, P.&lt;/author&gt;&lt;author&gt;Rose, N. R.&lt;/author&gt;&lt;/authors&gt;&lt;/contributors&gt;&lt;titles&gt;&lt;title&gt;Significance of Prediagnostic Thyroid Antibodies in Women with Autoimmune Thyroid Disease&lt;/title&gt;&lt;secondary-title&gt;J Clin Endocrinol Metab&lt;/secondary-title&gt;&lt;/titles&gt;&lt;periodical&gt;&lt;full-title&gt;J Clin Endocrinol Metab&lt;/full-title&gt;&lt;/periodical&gt;&lt;pages&gt;E1466–E1471&lt;/pages&gt;&lt;volume&gt;96&lt;/volume&gt;&lt;number&gt;9&lt;/number&gt;&lt;dates&gt;&lt;year&gt;2011&lt;/year&gt;&lt;/dates&gt;&lt;urls&gt;&lt;/urls&gt;&lt;electronic-resource-num&gt;10.1210/jc.2011-0228&lt;/electronic-resource-num&gt;&lt;/record&gt;&lt;/Cite&gt;&lt;/EndNote&gt;</w:instrText>
      </w:r>
      <w:r w:rsidR="00A5296C" w:rsidRPr="00D14A72">
        <w:rPr>
          <w:rFonts w:asciiTheme="majorHAnsi" w:hAnsiTheme="majorHAnsi" w:cstheme="majorHAnsi"/>
        </w:rPr>
        <w:fldChar w:fldCharType="separate"/>
      </w:r>
      <w:r w:rsidR="00A5296C" w:rsidRPr="00F84621">
        <w:rPr>
          <w:rFonts w:asciiTheme="majorHAnsi" w:hAnsiTheme="majorHAnsi" w:cstheme="majorHAnsi"/>
          <w:noProof/>
          <w:vertAlign w:val="superscript"/>
        </w:rPr>
        <w:t>8</w:t>
      </w:r>
      <w:r w:rsidR="00A5296C" w:rsidRPr="00D14A72">
        <w:rPr>
          <w:rFonts w:asciiTheme="majorHAnsi" w:hAnsiTheme="majorHAnsi" w:cstheme="majorHAnsi"/>
        </w:rPr>
        <w:fldChar w:fldCharType="end"/>
      </w:r>
      <w:r w:rsidR="00A5296C" w:rsidRPr="00D14A72">
        <w:rPr>
          <w:rFonts w:asciiTheme="majorHAnsi" w:hAnsiTheme="majorHAnsi" w:cstheme="majorHAnsi"/>
        </w:rPr>
        <w:t xml:space="preserve"> Similarly, our data showed anti-</w:t>
      </w:r>
      <w:proofErr w:type="spellStart"/>
      <w:r w:rsidR="00A5296C" w:rsidRPr="00D14A72">
        <w:rPr>
          <w:rFonts w:asciiTheme="majorHAnsi" w:hAnsiTheme="majorHAnsi" w:cstheme="majorHAnsi"/>
        </w:rPr>
        <w:t>Tg</w:t>
      </w:r>
      <w:proofErr w:type="spellEnd"/>
      <w:r w:rsidR="00A5296C" w:rsidRPr="00D14A72">
        <w:rPr>
          <w:rFonts w:asciiTheme="majorHAnsi" w:hAnsiTheme="majorHAnsi" w:cstheme="majorHAnsi"/>
        </w:rPr>
        <w:t xml:space="preserve"> had seen early in only 61% of subclinical/overt hypothyroid patients but showed a non-significant difference of 45% in patients who developed into sub-clinical/overt hyperthyroidism.</w:t>
      </w:r>
    </w:p>
    <w:p w14:paraId="38017FA7" w14:textId="77777777" w:rsidR="00A5296C" w:rsidRDefault="00A5296C" w:rsidP="00D14A72">
      <w:pPr>
        <w:pStyle w:val="ListParagraph"/>
        <w:tabs>
          <w:tab w:val="left" w:pos="1944"/>
        </w:tabs>
        <w:spacing w:line="360" w:lineRule="auto"/>
        <w:ind w:left="450"/>
        <w:jc w:val="both"/>
        <w:rPr>
          <w:rFonts w:asciiTheme="majorHAnsi" w:hAnsiTheme="majorHAnsi" w:cstheme="majorHAnsi"/>
        </w:rPr>
      </w:pPr>
      <w:r>
        <w:rPr>
          <w:rFonts w:asciiTheme="majorHAnsi" w:hAnsiTheme="majorHAnsi" w:cstheme="majorHAnsi"/>
        </w:rPr>
        <w:t xml:space="preserve">Finally, we evaluated </w:t>
      </w:r>
      <w:r w:rsidRPr="00A5296C">
        <w:rPr>
          <w:rFonts w:asciiTheme="majorHAnsi" w:hAnsiTheme="majorHAnsi" w:cstheme="majorHAnsi"/>
        </w:rPr>
        <w:t>each antibody’s ability to perform as a standalone test</w:t>
      </w:r>
      <w:r>
        <w:rPr>
          <w:rFonts w:asciiTheme="majorHAnsi" w:hAnsiTheme="majorHAnsi" w:cstheme="majorHAnsi"/>
        </w:rPr>
        <w:t xml:space="preserve"> in group B1 and B2. </w:t>
      </w:r>
      <w:r w:rsidRPr="00A5296C">
        <w:rPr>
          <w:rFonts w:asciiTheme="majorHAnsi" w:hAnsiTheme="majorHAnsi" w:cstheme="majorHAnsi"/>
        </w:rPr>
        <w:t xml:space="preserve">These subjects were compared, first with the subjects that were only assessed for early incidence of anti TPO and then with the subjects that were only assessed for early incidence of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separately in both sub clinical/overt hypothyroidism and hyperthyroidism. Of the 42 subjects in group B1 who </w:t>
      </w:r>
    </w:p>
    <w:p w14:paraId="1E503B59" w14:textId="77777777" w:rsidR="00FA4FC5" w:rsidRDefault="00FA4FC5" w:rsidP="00D14A72">
      <w:pPr>
        <w:pStyle w:val="ListParagraph"/>
        <w:tabs>
          <w:tab w:val="left" w:pos="1944"/>
        </w:tabs>
        <w:spacing w:line="360" w:lineRule="auto"/>
        <w:ind w:left="450"/>
        <w:jc w:val="both"/>
        <w:rPr>
          <w:rFonts w:asciiTheme="majorHAnsi" w:hAnsiTheme="majorHAnsi" w:cstheme="majorHAnsi"/>
        </w:rPr>
      </w:pPr>
      <w:r w:rsidRPr="00FA4FC5">
        <w:rPr>
          <w:rFonts w:asciiTheme="majorHAnsi" w:hAnsiTheme="majorHAnsi" w:cstheme="majorHAnsi"/>
          <w:noProof/>
        </w:rPr>
        <mc:AlternateContent>
          <mc:Choice Requires="wps">
            <w:drawing>
              <wp:anchor distT="45720" distB="45720" distL="114300" distR="114300" simplePos="0" relativeHeight="251674624" behindDoc="0" locked="0" layoutInCell="1" allowOverlap="1" wp14:anchorId="688505D6" wp14:editId="4FFAADD5">
                <wp:simplePos x="0" y="0"/>
                <wp:positionH relativeFrom="margin">
                  <wp:align>left</wp:align>
                </wp:positionH>
                <wp:positionV relativeFrom="paragraph">
                  <wp:posOffset>2038985</wp:posOffset>
                </wp:positionV>
                <wp:extent cx="353568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4620"/>
                        </a:xfrm>
                        <a:prstGeom prst="rect">
                          <a:avLst/>
                        </a:prstGeom>
                        <a:noFill/>
                        <a:ln w="9525">
                          <a:noFill/>
                          <a:miter lim="800000"/>
                          <a:headEnd/>
                          <a:tailEnd/>
                        </a:ln>
                      </wps:spPr>
                      <wps:txbx>
                        <w:txbxContent>
                          <w:p w14:paraId="01CBB23E" w14:textId="6C6B70DA" w:rsidR="00FA4FC5" w:rsidRPr="00FA4FC5" w:rsidRDefault="00FA4FC5" w:rsidP="00FA4FC5">
                            <w:pPr>
                              <w:pStyle w:val="ListParagraph"/>
                              <w:tabs>
                                <w:tab w:val="left" w:pos="1944"/>
                              </w:tabs>
                              <w:spacing w:line="360" w:lineRule="auto"/>
                              <w:ind w:left="450"/>
                              <w:jc w:val="both"/>
                              <w:rPr>
                                <w:rFonts w:asciiTheme="majorHAnsi" w:hAnsiTheme="majorHAnsi" w:cstheme="majorHAnsi"/>
                                <w:sz w:val="20"/>
                                <w:szCs w:val="20"/>
                              </w:rPr>
                            </w:pPr>
                            <w:r w:rsidRPr="00FA4FC5">
                              <w:rPr>
                                <w:rFonts w:asciiTheme="majorHAnsi" w:hAnsiTheme="majorHAnsi" w:cstheme="majorHAnsi"/>
                                <w:sz w:val="20"/>
                                <w:szCs w:val="20"/>
                              </w:rPr>
                              <w:t xml:space="preserve">Figure 6. Comparison of the prevalence of anti TPO, anti </w:t>
                            </w:r>
                            <w:proofErr w:type="spellStart"/>
                            <w:r w:rsidRPr="00FA4FC5">
                              <w:rPr>
                                <w:rFonts w:asciiTheme="majorHAnsi" w:hAnsiTheme="majorHAnsi" w:cstheme="majorHAnsi"/>
                                <w:sz w:val="20"/>
                                <w:szCs w:val="20"/>
                              </w:rPr>
                              <w:t>Tg</w:t>
                            </w:r>
                            <w:proofErr w:type="spellEnd"/>
                            <w:r w:rsidRPr="00FA4FC5">
                              <w:rPr>
                                <w:rFonts w:asciiTheme="majorHAnsi" w:hAnsiTheme="majorHAnsi" w:cstheme="majorHAnsi"/>
                                <w:sz w:val="20"/>
                                <w:szCs w:val="20"/>
                              </w:rPr>
                              <w:t xml:space="preserve"> and combined anti TPO or anti </w:t>
                            </w:r>
                            <w:proofErr w:type="spellStart"/>
                            <w:r w:rsidRPr="00FA4FC5">
                              <w:rPr>
                                <w:rFonts w:asciiTheme="majorHAnsi" w:hAnsiTheme="majorHAnsi" w:cstheme="majorHAnsi"/>
                                <w:sz w:val="20"/>
                                <w:szCs w:val="20"/>
                              </w:rPr>
                              <w:t>Tg</w:t>
                            </w:r>
                            <w:proofErr w:type="spellEnd"/>
                            <w:r w:rsidRPr="00FA4FC5">
                              <w:rPr>
                                <w:rFonts w:asciiTheme="majorHAnsi" w:hAnsiTheme="majorHAnsi" w:cstheme="majorHAnsi"/>
                                <w:sz w:val="20"/>
                                <w:szCs w:val="20"/>
                              </w:rPr>
                              <w:t xml:space="preserve"> in subjects converted to sub clinical/overt hypothyroidism (group B1) and hyperthyroidism (group B2).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505D6" id="Text Box 2" o:spid="_x0000_s1038" type="#_x0000_t202" style="position:absolute;left:0;text-align:left;margin-left:0;margin-top:160.55pt;width:278.4pt;height:110.6pt;z-index:251674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" filled="f" stroked="f">
                <v:textbox style="mso-fit-shape-to-text:t">
                  <w:txbxContent>
                    <w:p w14:paraId="01CBB23E" w14:textId="6C6B70DA" w:rsidR="00FA4FC5" w:rsidRPr="00FA4FC5" w:rsidRDefault="00FA4FC5" w:rsidP="00FA4FC5">
                      <w:pPr>
                        <w:pStyle w:val="ListParagraph"/>
                        <w:tabs>
                          <w:tab w:val="left" w:pos="1944"/>
                        </w:tabs>
                        <w:spacing w:line="360" w:lineRule="auto"/>
                        <w:ind w:left="450"/>
                        <w:jc w:val="both"/>
                        <w:rPr>
                          <w:rFonts w:asciiTheme="majorHAnsi" w:hAnsiTheme="majorHAnsi" w:cstheme="majorHAnsi"/>
                          <w:sz w:val="20"/>
                          <w:szCs w:val="20"/>
                        </w:rPr>
                      </w:pPr>
                      <w:r w:rsidRPr="00FA4FC5">
                        <w:rPr>
                          <w:rFonts w:asciiTheme="majorHAnsi" w:hAnsiTheme="majorHAnsi" w:cstheme="majorHAnsi"/>
                          <w:sz w:val="20"/>
                          <w:szCs w:val="20"/>
                        </w:rPr>
                        <w:t xml:space="preserve">Figure 6. Comparison of the prevalence of anti TPO, anti </w:t>
                      </w:r>
                      <w:proofErr w:type="spellStart"/>
                      <w:r w:rsidRPr="00FA4FC5">
                        <w:rPr>
                          <w:rFonts w:asciiTheme="majorHAnsi" w:hAnsiTheme="majorHAnsi" w:cstheme="majorHAnsi"/>
                          <w:sz w:val="20"/>
                          <w:szCs w:val="20"/>
                        </w:rPr>
                        <w:t>Tg</w:t>
                      </w:r>
                      <w:proofErr w:type="spellEnd"/>
                      <w:r w:rsidRPr="00FA4FC5">
                        <w:rPr>
                          <w:rFonts w:asciiTheme="majorHAnsi" w:hAnsiTheme="majorHAnsi" w:cstheme="majorHAnsi"/>
                          <w:sz w:val="20"/>
                          <w:szCs w:val="20"/>
                        </w:rPr>
                        <w:t xml:space="preserve"> and combined anti TPO or anti </w:t>
                      </w:r>
                      <w:proofErr w:type="spellStart"/>
                      <w:r w:rsidRPr="00FA4FC5">
                        <w:rPr>
                          <w:rFonts w:asciiTheme="majorHAnsi" w:hAnsiTheme="majorHAnsi" w:cstheme="majorHAnsi"/>
                          <w:sz w:val="20"/>
                          <w:szCs w:val="20"/>
                        </w:rPr>
                        <w:t>Tg</w:t>
                      </w:r>
                      <w:proofErr w:type="spellEnd"/>
                      <w:r w:rsidRPr="00FA4FC5">
                        <w:rPr>
                          <w:rFonts w:asciiTheme="majorHAnsi" w:hAnsiTheme="majorHAnsi" w:cstheme="majorHAnsi"/>
                          <w:sz w:val="20"/>
                          <w:szCs w:val="20"/>
                        </w:rPr>
                        <w:t xml:space="preserve"> in subjects converted to sub clinical/overt hypothyroidism (group B1) and hyperthyroidism (group B2).  </w:t>
                      </w:r>
                    </w:p>
                  </w:txbxContent>
                </v:textbox>
                <w10:wrap type="square" anchorx="margin"/>
              </v:shape>
            </w:pict>
          </mc:Fallback>
        </mc:AlternateContent>
      </w:r>
      <w:r w:rsidR="00A5296C">
        <w:rPr>
          <w:noProof/>
        </w:rPr>
        <w:drawing>
          <wp:anchor distT="0" distB="0" distL="114300" distR="114300" simplePos="0" relativeHeight="251672576" behindDoc="0" locked="0" layoutInCell="1" allowOverlap="1" wp14:anchorId="794BA8CF" wp14:editId="796C1837">
            <wp:simplePos x="0" y="0"/>
            <wp:positionH relativeFrom="column">
              <wp:posOffset>289560</wp:posOffset>
            </wp:positionH>
            <wp:positionV relativeFrom="paragraph">
              <wp:posOffset>-3175</wp:posOffset>
            </wp:positionV>
            <wp:extent cx="3208252" cy="199644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206" t="19487" r="2436" b="2222"/>
                    <a:stretch/>
                  </pic:blipFill>
                  <pic:spPr bwMode="auto">
                    <a:xfrm>
                      <a:off x="0" y="0"/>
                      <a:ext cx="3208252" cy="199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96C" w:rsidRPr="00A5296C">
        <w:rPr>
          <w:rFonts w:asciiTheme="majorHAnsi" w:hAnsiTheme="majorHAnsi" w:cstheme="majorHAnsi"/>
        </w:rPr>
        <w:t xml:space="preserve">had converted to sub clinical/overt hypothyroidism, 36 (85%) had either anti TPO or anti </w:t>
      </w:r>
      <w:proofErr w:type="spellStart"/>
      <w:r w:rsidR="00A5296C" w:rsidRPr="00A5296C">
        <w:rPr>
          <w:rFonts w:asciiTheme="majorHAnsi" w:hAnsiTheme="majorHAnsi" w:cstheme="majorHAnsi"/>
        </w:rPr>
        <w:t>Tg</w:t>
      </w:r>
      <w:proofErr w:type="spellEnd"/>
      <w:r w:rsidR="00A5296C" w:rsidRPr="00A5296C">
        <w:rPr>
          <w:rFonts w:asciiTheme="majorHAnsi" w:hAnsiTheme="majorHAnsi" w:cstheme="majorHAnsi"/>
        </w:rPr>
        <w:t xml:space="preserve"> early than the onset of sub clinical/overt hypothyroidism compared to 30 subjects </w:t>
      </w:r>
      <w:r w:rsidR="00F2513D" w:rsidRPr="00A5296C">
        <w:rPr>
          <w:rFonts w:asciiTheme="majorHAnsi" w:hAnsiTheme="majorHAnsi" w:cstheme="majorHAnsi"/>
        </w:rPr>
        <w:t>who had</w:t>
      </w:r>
      <w:r w:rsidR="00A5296C" w:rsidRPr="00A5296C">
        <w:rPr>
          <w:rFonts w:asciiTheme="majorHAnsi" w:hAnsiTheme="majorHAnsi" w:cstheme="majorHAnsi"/>
        </w:rPr>
        <w:t xml:space="preserve"> early incidence </w:t>
      </w:r>
      <w:r w:rsidR="00F2513D" w:rsidRPr="00A5296C">
        <w:rPr>
          <w:rFonts w:asciiTheme="majorHAnsi" w:hAnsiTheme="majorHAnsi" w:cstheme="majorHAnsi"/>
        </w:rPr>
        <w:t>of anti</w:t>
      </w:r>
      <w:r w:rsidR="00F2513D">
        <w:rPr>
          <w:rFonts w:asciiTheme="majorHAnsi" w:hAnsiTheme="majorHAnsi" w:cstheme="majorHAnsi"/>
        </w:rPr>
        <w:t>-</w:t>
      </w:r>
      <w:r w:rsidR="00A5296C" w:rsidRPr="00A5296C">
        <w:rPr>
          <w:rFonts w:asciiTheme="majorHAnsi" w:hAnsiTheme="majorHAnsi" w:cstheme="majorHAnsi"/>
        </w:rPr>
        <w:t xml:space="preserve">TPO and 26 subjects who had early incidence of anti </w:t>
      </w:r>
      <w:proofErr w:type="spellStart"/>
      <w:r w:rsidR="00A5296C" w:rsidRPr="00A5296C">
        <w:rPr>
          <w:rFonts w:asciiTheme="majorHAnsi" w:hAnsiTheme="majorHAnsi" w:cstheme="majorHAnsi"/>
        </w:rPr>
        <w:t>Tg</w:t>
      </w:r>
      <w:proofErr w:type="spellEnd"/>
      <w:r w:rsidR="00A5296C" w:rsidRPr="00A5296C">
        <w:rPr>
          <w:rFonts w:asciiTheme="majorHAnsi" w:hAnsiTheme="majorHAnsi" w:cstheme="majorHAnsi"/>
        </w:rPr>
        <w:t xml:space="preserve"> alone. Within the 57 subjects who converted to sub </w:t>
      </w:r>
    </w:p>
    <w:p w14:paraId="7425B50B" w14:textId="6607C507" w:rsidR="00A5296C" w:rsidRDefault="00A5296C" w:rsidP="00D14A72">
      <w:pPr>
        <w:pStyle w:val="ListParagraph"/>
        <w:tabs>
          <w:tab w:val="left" w:pos="1944"/>
        </w:tabs>
        <w:spacing w:line="360" w:lineRule="auto"/>
        <w:ind w:left="450"/>
        <w:jc w:val="both"/>
        <w:rPr>
          <w:rFonts w:asciiTheme="majorHAnsi" w:hAnsiTheme="majorHAnsi" w:cstheme="majorHAnsi"/>
        </w:rPr>
      </w:pPr>
      <w:r w:rsidRPr="00A5296C">
        <w:rPr>
          <w:rFonts w:asciiTheme="majorHAnsi" w:hAnsiTheme="majorHAnsi" w:cstheme="majorHAnsi"/>
        </w:rPr>
        <w:t xml:space="preserve">clinical/overt hyperthyroidism in group B2, 47 (82%) had either anti TPO or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41 (72%) had anti TPO and 26 (46%) had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early. </w:t>
      </w:r>
      <w:r w:rsidR="00D95DD3">
        <w:rPr>
          <w:rFonts w:asciiTheme="majorHAnsi" w:hAnsiTheme="majorHAnsi" w:cstheme="majorHAnsi"/>
        </w:rPr>
        <w:t>Between the</w:t>
      </w:r>
      <w:bookmarkStart w:id="0" w:name="_GoBack"/>
      <w:bookmarkEnd w:id="0"/>
      <w:r w:rsidRPr="00A5296C">
        <w:rPr>
          <w:rFonts w:asciiTheme="majorHAnsi" w:hAnsiTheme="majorHAnsi" w:cstheme="majorHAnsi"/>
        </w:rPr>
        <w:t xml:space="preserve"> subjects who converted to sub clinical/overt hypothyroidism and hyperthyroidism, there were no significant difference in subjects who were assessed for anti TPO alone compared to anti TPO or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together. But when assessed for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for the subjects who converted to sub clinical/overt hypothyroidism (p=0.01314) and hyperthyroidism (p=0.0001) showed a significant difference compared to the combined anti TPO or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assessment.</w:t>
      </w:r>
      <w:r>
        <w:rPr>
          <w:rFonts w:asciiTheme="majorHAnsi" w:hAnsiTheme="majorHAnsi" w:cstheme="majorHAnsi"/>
        </w:rPr>
        <w:t xml:space="preserve"> </w:t>
      </w:r>
      <w:r w:rsidRPr="00A5296C">
        <w:rPr>
          <w:rFonts w:asciiTheme="majorHAnsi" w:hAnsiTheme="majorHAnsi" w:cstheme="majorHAnsi"/>
        </w:rPr>
        <w:t xml:space="preserve">Hence, </w:t>
      </w:r>
      <w:r>
        <w:rPr>
          <w:rFonts w:asciiTheme="majorHAnsi" w:hAnsiTheme="majorHAnsi" w:cstheme="majorHAnsi"/>
        </w:rPr>
        <w:t xml:space="preserve">it clearly proved </w:t>
      </w:r>
      <w:r w:rsidR="00F2513D">
        <w:rPr>
          <w:rFonts w:asciiTheme="majorHAnsi" w:hAnsiTheme="majorHAnsi" w:cstheme="majorHAnsi"/>
        </w:rPr>
        <w:t>that</w:t>
      </w:r>
      <w:r w:rsidR="00F2513D" w:rsidRPr="00A5296C">
        <w:rPr>
          <w:rFonts w:asciiTheme="majorHAnsi" w:hAnsiTheme="majorHAnsi" w:cstheme="majorHAnsi"/>
        </w:rPr>
        <w:t xml:space="preserve"> there</w:t>
      </w:r>
      <w:r w:rsidRPr="00A5296C">
        <w:rPr>
          <w:rFonts w:asciiTheme="majorHAnsi" w:hAnsiTheme="majorHAnsi" w:cstheme="majorHAnsi"/>
        </w:rPr>
        <w:t xml:space="preserve"> was no significant effect from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to the anti TPO performance, thus can be used as a standalone marker. But when the positivity of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was assessed alone and compared to the combined anti TPO or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assessment, the combined group of anti TPO or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showed significantly higher results than anti </w:t>
      </w:r>
      <w:proofErr w:type="spellStart"/>
      <w:r w:rsidRPr="00A5296C">
        <w:rPr>
          <w:rFonts w:asciiTheme="majorHAnsi" w:hAnsiTheme="majorHAnsi" w:cstheme="majorHAnsi"/>
        </w:rPr>
        <w:t>Tg</w:t>
      </w:r>
      <w:proofErr w:type="spellEnd"/>
      <w:r w:rsidRPr="00A5296C">
        <w:rPr>
          <w:rFonts w:asciiTheme="majorHAnsi" w:hAnsiTheme="majorHAnsi" w:cstheme="majorHAnsi"/>
        </w:rPr>
        <w:t xml:space="preserve"> alone.</w:t>
      </w:r>
    </w:p>
    <w:p w14:paraId="5D6D2DD9" w14:textId="7688C2B0" w:rsidR="00533667" w:rsidRPr="00F2513D" w:rsidRDefault="00533667" w:rsidP="00A5296C">
      <w:pPr>
        <w:ind w:firstLine="378"/>
        <w:rPr>
          <w:rFonts w:asciiTheme="majorHAnsi" w:hAnsiTheme="majorHAnsi" w:cstheme="majorHAnsi"/>
          <w:b/>
          <w:caps/>
          <w:color w:val="002060"/>
        </w:rPr>
      </w:pPr>
      <w:r w:rsidRPr="00F2513D">
        <w:rPr>
          <w:rFonts w:asciiTheme="majorHAnsi" w:hAnsiTheme="majorHAnsi" w:cstheme="majorHAnsi"/>
          <w:b/>
          <w:caps/>
          <w:color w:val="002060"/>
        </w:rPr>
        <w:t>CONCLUSION</w:t>
      </w:r>
    </w:p>
    <w:p w14:paraId="1DF3B0C1" w14:textId="77777777" w:rsidR="00F2513D" w:rsidRPr="00D14A72" w:rsidRDefault="00533667" w:rsidP="00F2513D">
      <w:pPr>
        <w:pStyle w:val="ListParagraph"/>
        <w:tabs>
          <w:tab w:val="left" w:pos="1944"/>
        </w:tabs>
        <w:spacing w:line="360" w:lineRule="auto"/>
        <w:ind w:left="450"/>
        <w:jc w:val="both"/>
        <w:rPr>
          <w:rFonts w:asciiTheme="majorHAnsi" w:hAnsiTheme="majorHAnsi" w:cstheme="majorHAnsi"/>
        </w:rPr>
      </w:pPr>
      <w:r w:rsidRPr="00F2513D">
        <w:rPr>
          <w:rFonts w:asciiTheme="majorHAnsi" w:hAnsiTheme="majorHAnsi" w:cstheme="majorHAnsi"/>
        </w:rPr>
        <w:t xml:space="preserve">our results showed that thyroid autoantibodies have a strong early appearance in subjects who developed into sub-clinical/overt hypothyroidism and hyperthyroidism that has the likelihood of </w:t>
      </w:r>
      <w:r w:rsidRPr="00F2513D">
        <w:rPr>
          <w:rFonts w:asciiTheme="majorHAnsi" w:hAnsiTheme="majorHAnsi" w:cstheme="majorHAnsi"/>
        </w:rPr>
        <w:lastRenderedPageBreak/>
        <w:t>eventually developing in to clinical thyroid disease. Hence, it would be beneficial to use anti-TPO and anti-</w:t>
      </w:r>
      <w:proofErr w:type="spellStart"/>
      <w:r w:rsidRPr="00F2513D">
        <w:rPr>
          <w:rFonts w:asciiTheme="majorHAnsi" w:hAnsiTheme="majorHAnsi" w:cstheme="majorHAnsi"/>
        </w:rPr>
        <w:t>Tg</w:t>
      </w:r>
      <w:proofErr w:type="spellEnd"/>
      <w:r w:rsidRPr="00F2513D">
        <w:rPr>
          <w:rFonts w:asciiTheme="majorHAnsi" w:hAnsiTheme="majorHAnsi" w:cstheme="majorHAnsi"/>
        </w:rPr>
        <w:t xml:space="preserve"> as first line screening markers in conjunction with the primary thyroid markers, TSH and FT4</w:t>
      </w:r>
      <w:r w:rsidR="00F2513D">
        <w:rPr>
          <w:rFonts w:asciiTheme="majorHAnsi" w:hAnsiTheme="majorHAnsi" w:cstheme="majorHAnsi"/>
        </w:rPr>
        <w:t xml:space="preserve"> </w:t>
      </w:r>
      <w:r w:rsidR="00F2513D" w:rsidRPr="00D14A72">
        <w:rPr>
          <w:rFonts w:asciiTheme="majorHAnsi" w:hAnsiTheme="majorHAnsi" w:cstheme="majorHAnsi"/>
        </w:rPr>
        <w:t>to</w:t>
      </w:r>
      <w:r w:rsidR="00F2513D" w:rsidRPr="00A5296C">
        <w:rPr>
          <w:rFonts w:asciiTheme="majorHAnsi" w:hAnsiTheme="majorHAnsi" w:cstheme="majorHAnsi"/>
        </w:rPr>
        <w:t xml:space="preserve"> plan frequent follow up testing to reduce long term morbidity and mortality.</w:t>
      </w:r>
    </w:p>
    <w:p w14:paraId="42537C71" w14:textId="370800C4" w:rsidR="00204FCD" w:rsidRPr="00FB4812" w:rsidRDefault="00533667" w:rsidP="00F2513D">
      <w:pPr>
        <w:tabs>
          <w:tab w:val="left" w:pos="1944"/>
        </w:tabs>
        <w:spacing w:line="360" w:lineRule="auto"/>
        <w:ind w:left="450"/>
        <w:jc w:val="both"/>
        <w:rPr>
          <w:rFonts w:asciiTheme="majorHAnsi" w:hAnsiTheme="majorHAnsi" w:cstheme="majorHAnsi"/>
          <w:b/>
        </w:rPr>
      </w:pPr>
      <w:r w:rsidRPr="00F2513D">
        <w:rPr>
          <w:rFonts w:asciiTheme="majorHAnsi" w:hAnsiTheme="majorHAnsi" w:cstheme="majorHAnsi"/>
        </w:rPr>
        <w:t xml:space="preserve"> </w:t>
      </w:r>
      <w:r w:rsidR="00FB4812" w:rsidRPr="00FB4812">
        <w:rPr>
          <w:rFonts w:asciiTheme="majorHAnsi" w:hAnsiTheme="majorHAnsi" w:cstheme="majorHAnsi"/>
          <w:b/>
        </w:rPr>
        <w:t>REFERENCES</w:t>
      </w:r>
    </w:p>
    <w:p w14:paraId="1420DCB8" w14:textId="77777777" w:rsidR="00A5296C" w:rsidRPr="00A5296C" w:rsidRDefault="00A325F4" w:rsidP="00A5296C">
      <w:pPr>
        <w:pStyle w:val="EndNoteBibliography"/>
        <w:spacing w:after="0"/>
        <w:ind w:left="450"/>
      </w:pPr>
      <w:r>
        <w:rPr>
          <w:rFonts w:asciiTheme="majorHAnsi" w:hAnsiTheme="majorHAnsi" w:cstheme="majorHAnsi"/>
        </w:rPr>
        <w:fldChar w:fldCharType="begin"/>
      </w:r>
      <w:r>
        <w:rPr>
          <w:rFonts w:asciiTheme="majorHAnsi" w:hAnsiTheme="majorHAnsi" w:cstheme="majorHAnsi"/>
        </w:rPr>
        <w:instrText xml:space="preserve"> ADDIN EN.REFLIST </w:instrText>
      </w:r>
      <w:r>
        <w:rPr>
          <w:rFonts w:asciiTheme="majorHAnsi" w:hAnsiTheme="majorHAnsi" w:cstheme="majorHAnsi"/>
        </w:rPr>
        <w:fldChar w:fldCharType="separate"/>
      </w:r>
      <w:r w:rsidR="00A5296C" w:rsidRPr="00A5296C">
        <w:t>1.</w:t>
      </w:r>
      <w:r w:rsidR="00A5296C" w:rsidRPr="00A5296C">
        <w:tab/>
        <w:t xml:space="preserve">Ladenson, P. W.; Singer, P. A.; Ain, K. B.; Bagchi, N.; Bigos, S. T.; Levy, E. G.; Smith, S. A.; Daniels, G. H.; Cohen, H. D., American Thyroid Association guidelines for detection of thyroid dysfunction. </w:t>
      </w:r>
      <w:r w:rsidR="00A5296C" w:rsidRPr="00A5296C">
        <w:rPr>
          <w:i/>
        </w:rPr>
        <w:t xml:space="preserve">Arch Intern Med </w:t>
      </w:r>
      <w:r w:rsidR="00A5296C" w:rsidRPr="00A5296C">
        <w:rPr>
          <w:b/>
        </w:rPr>
        <w:t>2000,</w:t>
      </w:r>
      <w:r w:rsidR="00A5296C" w:rsidRPr="00A5296C">
        <w:t xml:space="preserve"> </w:t>
      </w:r>
      <w:r w:rsidR="00A5296C" w:rsidRPr="00A5296C">
        <w:rPr>
          <w:i/>
        </w:rPr>
        <w:t>160</w:t>
      </w:r>
      <w:r w:rsidR="00A5296C" w:rsidRPr="00A5296C">
        <w:t xml:space="preserve"> (11), 1573-5.</w:t>
      </w:r>
    </w:p>
    <w:p w14:paraId="2E061D1A" w14:textId="77777777" w:rsidR="00A5296C" w:rsidRPr="00A5296C" w:rsidRDefault="00A5296C" w:rsidP="00A5296C">
      <w:pPr>
        <w:pStyle w:val="EndNoteBibliography"/>
        <w:spacing w:after="0"/>
        <w:ind w:left="450"/>
      </w:pPr>
      <w:r w:rsidRPr="00A5296C">
        <w:t>2.</w:t>
      </w:r>
      <w:r w:rsidRPr="00A5296C">
        <w:tab/>
        <w:t xml:space="preserve">Medici, M.; Korevaar, T. I.; Schalekamp-Timmermans, S.; Gaillard, R.; de Rijke, Y. B.; Visser, W. E.; Visser, W.; de Muinck Keizer-Schrama, S. M.; Hofman, A.; Hooijkaas, H.; Bongers-Schokking, J. J.; Tiemeier, H.; Jaddoe, V. W.; Visser, T. J.; Peeters, R. P.; Steegers, E. A., Maternal early-pregnancy thyroid function is associated with subsequent hypertensive disorders of pregnancy: the generation R study. </w:t>
      </w:r>
      <w:r w:rsidRPr="00A5296C">
        <w:rPr>
          <w:i/>
        </w:rPr>
        <w:t xml:space="preserve">J Clin Endocrinol Metab </w:t>
      </w:r>
      <w:r w:rsidRPr="00A5296C">
        <w:rPr>
          <w:b/>
        </w:rPr>
        <w:t>2014,</w:t>
      </w:r>
      <w:r w:rsidRPr="00A5296C">
        <w:t xml:space="preserve"> </w:t>
      </w:r>
      <w:r w:rsidRPr="00A5296C">
        <w:rPr>
          <w:i/>
        </w:rPr>
        <w:t>99</w:t>
      </w:r>
      <w:r w:rsidRPr="00A5296C">
        <w:t xml:space="preserve"> (12), E2591-8.</w:t>
      </w:r>
    </w:p>
    <w:p w14:paraId="23D5A2F0" w14:textId="77777777" w:rsidR="00A5296C" w:rsidRPr="00A5296C" w:rsidRDefault="00A5296C" w:rsidP="00A5296C">
      <w:pPr>
        <w:pStyle w:val="EndNoteBibliography"/>
        <w:spacing w:after="0"/>
        <w:ind w:left="450"/>
      </w:pPr>
      <w:r w:rsidRPr="00A5296C">
        <w:t>3.</w:t>
      </w:r>
      <w:r w:rsidRPr="00A5296C">
        <w:tab/>
        <w:t xml:space="preserve">Triggiani, V.; Iacoviello, M., Thyroid disorders in chronic heart failure: from prognostic set-up to therapeutic management. </w:t>
      </w:r>
      <w:r w:rsidRPr="00A5296C">
        <w:rPr>
          <w:i/>
        </w:rPr>
        <w:t xml:space="preserve">Endocr Metab Immune Disord Drug Targets </w:t>
      </w:r>
      <w:r w:rsidRPr="00A5296C">
        <w:rPr>
          <w:b/>
        </w:rPr>
        <w:t>2013,</w:t>
      </w:r>
      <w:r w:rsidRPr="00A5296C">
        <w:t xml:space="preserve"> </w:t>
      </w:r>
      <w:r w:rsidRPr="00A5296C">
        <w:rPr>
          <w:i/>
        </w:rPr>
        <w:t>13</w:t>
      </w:r>
      <w:r w:rsidRPr="00A5296C">
        <w:t xml:space="preserve"> (1), 22-37.</w:t>
      </w:r>
    </w:p>
    <w:p w14:paraId="1297DA10" w14:textId="77777777" w:rsidR="00A5296C" w:rsidRPr="00A5296C" w:rsidRDefault="00A5296C" w:rsidP="00A5296C">
      <w:pPr>
        <w:pStyle w:val="EndNoteBibliography"/>
        <w:spacing w:after="0"/>
        <w:ind w:left="450"/>
      </w:pPr>
      <w:r w:rsidRPr="00A5296C">
        <w:t>4.</w:t>
      </w:r>
      <w:r w:rsidRPr="00A5296C">
        <w:tab/>
        <w:t xml:space="preserve">Hampton, J., Thyroid gland disorder emergencies: thyroid storm and myxedema coma. </w:t>
      </w:r>
      <w:r w:rsidRPr="00A5296C">
        <w:rPr>
          <w:i/>
        </w:rPr>
        <w:t xml:space="preserve">AACN Adv Crit Care </w:t>
      </w:r>
      <w:r w:rsidRPr="00A5296C">
        <w:rPr>
          <w:b/>
        </w:rPr>
        <w:t>2013,</w:t>
      </w:r>
      <w:r w:rsidRPr="00A5296C">
        <w:t xml:space="preserve"> </w:t>
      </w:r>
      <w:r w:rsidRPr="00A5296C">
        <w:rPr>
          <w:i/>
        </w:rPr>
        <w:t>24</w:t>
      </w:r>
      <w:r w:rsidRPr="00A5296C">
        <w:t xml:space="preserve"> (3), 325-32.</w:t>
      </w:r>
    </w:p>
    <w:p w14:paraId="095C1D36" w14:textId="77777777" w:rsidR="00A5296C" w:rsidRPr="00A5296C" w:rsidRDefault="00A5296C" w:rsidP="00A5296C">
      <w:pPr>
        <w:pStyle w:val="EndNoteBibliography"/>
        <w:tabs>
          <w:tab w:val="left" w:pos="90"/>
        </w:tabs>
        <w:spacing w:after="0"/>
        <w:ind w:left="450"/>
      </w:pPr>
      <w:r w:rsidRPr="00A5296C">
        <w:t>5.</w:t>
      </w:r>
      <w:r w:rsidRPr="00A5296C">
        <w:tab/>
        <w:t xml:space="preserve">Stockigt, J., Assessment of thyroid function: towards an integrated laboratory--clinical approach. </w:t>
      </w:r>
      <w:r w:rsidRPr="00A5296C">
        <w:rPr>
          <w:i/>
        </w:rPr>
        <w:t xml:space="preserve">Clin Biochem Rev </w:t>
      </w:r>
      <w:r w:rsidRPr="00A5296C">
        <w:rPr>
          <w:b/>
        </w:rPr>
        <w:t>2003,</w:t>
      </w:r>
      <w:r w:rsidRPr="00A5296C">
        <w:t xml:space="preserve"> </w:t>
      </w:r>
      <w:r w:rsidRPr="00A5296C">
        <w:rPr>
          <w:i/>
        </w:rPr>
        <w:t>24</w:t>
      </w:r>
      <w:r w:rsidRPr="00A5296C">
        <w:t xml:space="preserve"> (4), 109-22.</w:t>
      </w:r>
    </w:p>
    <w:p w14:paraId="0204D9A3" w14:textId="77777777" w:rsidR="00A5296C" w:rsidRPr="00A5296C" w:rsidRDefault="00A5296C" w:rsidP="00A5296C">
      <w:pPr>
        <w:pStyle w:val="EndNoteBibliography"/>
        <w:spacing w:after="0"/>
        <w:ind w:left="450"/>
      </w:pPr>
      <w:r w:rsidRPr="00A5296C">
        <w:t>6.</w:t>
      </w:r>
      <w:r w:rsidRPr="00A5296C">
        <w:tab/>
        <w:t xml:space="preserve">LeFevre, M. L.; Force, U. S. P. S. T., Screening for thyroid dysfunction: U.S. Preventive Services Task Force recommendation statement. </w:t>
      </w:r>
      <w:r w:rsidRPr="00A5296C">
        <w:rPr>
          <w:i/>
        </w:rPr>
        <w:t xml:space="preserve">Ann Intern Med </w:t>
      </w:r>
      <w:r w:rsidRPr="00A5296C">
        <w:rPr>
          <w:b/>
        </w:rPr>
        <w:t>2015,</w:t>
      </w:r>
      <w:r w:rsidRPr="00A5296C">
        <w:t xml:space="preserve"> </w:t>
      </w:r>
      <w:r w:rsidRPr="00A5296C">
        <w:rPr>
          <w:i/>
        </w:rPr>
        <w:t>162</w:t>
      </w:r>
      <w:r w:rsidRPr="00A5296C">
        <w:t xml:space="preserve"> (9), 641-50.</w:t>
      </w:r>
    </w:p>
    <w:p w14:paraId="09818ED6" w14:textId="77777777" w:rsidR="00A5296C" w:rsidRPr="00A5296C" w:rsidRDefault="00A5296C" w:rsidP="00A5296C">
      <w:pPr>
        <w:pStyle w:val="EndNoteBibliography"/>
        <w:spacing w:after="0"/>
        <w:ind w:left="450"/>
      </w:pPr>
      <w:r w:rsidRPr="00A5296C">
        <w:t>7.</w:t>
      </w:r>
      <w:r w:rsidRPr="00A5296C">
        <w:tab/>
        <w:t>Siemens Medical Solutions USA, I.</w:t>
      </w:r>
    </w:p>
    <w:p w14:paraId="0A86EA47" w14:textId="77777777" w:rsidR="00A5296C" w:rsidRPr="00A5296C" w:rsidRDefault="00A5296C" w:rsidP="00A5296C">
      <w:pPr>
        <w:pStyle w:val="EndNoteBibliography"/>
        <w:ind w:left="450"/>
      </w:pPr>
      <w:r w:rsidRPr="00A5296C">
        <w:t>8.</w:t>
      </w:r>
      <w:r w:rsidRPr="00A5296C">
        <w:tab/>
        <w:t xml:space="preserve">Hutfless, S.; Matos, P.; Talor, M. V.; Caturegli, P.; Rose, N. R., Significance of Prediagnostic Thyroid Antibodies in Women with Autoimmune Thyroid Disease. </w:t>
      </w:r>
      <w:r w:rsidRPr="00A5296C">
        <w:rPr>
          <w:i/>
        </w:rPr>
        <w:t xml:space="preserve">J Clin Endocrinol Metab </w:t>
      </w:r>
      <w:r w:rsidRPr="00A5296C">
        <w:rPr>
          <w:b/>
        </w:rPr>
        <w:t>2011,</w:t>
      </w:r>
      <w:r w:rsidRPr="00A5296C">
        <w:t xml:space="preserve"> </w:t>
      </w:r>
      <w:r w:rsidRPr="00A5296C">
        <w:rPr>
          <w:i/>
        </w:rPr>
        <w:t>96</w:t>
      </w:r>
      <w:r w:rsidRPr="00A5296C">
        <w:t xml:space="preserve"> (9), E1466–E1471.</w:t>
      </w:r>
    </w:p>
    <w:p w14:paraId="1C868C75" w14:textId="2CA9D617" w:rsidR="00D14A72" w:rsidRPr="00204FCD" w:rsidRDefault="00A325F4" w:rsidP="00FB4812">
      <w:pPr>
        <w:pStyle w:val="EndNoteBibliography"/>
        <w:spacing w:after="0" w:line="360" w:lineRule="auto"/>
        <w:rPr>
          <w:rFonts w:asciiTheme="majorHAnsi" w:hAnsiTheme="majorHAnsi" w:cstheme="majorHAnsi"/>
        </w:rPr>
      </w:pPr>
      <w:r>
        <w:rPr>
          <w:rFonts w:asciiTheme="majorHAnsi" w:hAnsiTheme="majorHAnsi" w:cstheme="majorHAnsi"/>
        </w:rPr>
        <w:fldChar w:fldCharType="end"/>
      </w:r>
    </w:p>
    <w:sectPr w:rsidR="00D14A72" w:rsidRPr="00204FCD">
      <w:footerReference w:type="default" r:id="rId17"/>
      <w:headerReference w:type="first" r:id="rId18"/>
      <w:pgSz w:w="12240" w:h="15840"/>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89AFE" w14:textId="77777777" w:rsidR="000A491C" w:rsidRDefault="000A491C">
      <w:r>
        <w:separator/>
      </w:r>
    </w:p>
    <w:p w14:paraId="6F5ED225" w14:textId="77777777" w:rsidR="000A491C" w:rsidRDefault="000A491C"/>
  </w:endnote>
  <w:endnote w:type="continuationSeparator" w:id="0">
    <w:p w14:paraId="4FDEC542" w14:textId="77777777" w:rsidR="000A491C" w:rsidRDefault="000A491C">
      <w:r>
        <w:continuationSeparator/>
      </w:r>
    </w:p>
    <w:p w14:paraId="30426512" w14:textId="77777777" w:rsidR="000A491C" w:rsidRDefault="000A49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620" w:firstRow="1" w:lastRow="0" w:firstColumn="0" w:lastColumn="0" w:noHBand="1" w:noVBand="1"/>
      <w:tblDescription w:val="Footer table with date, document title, and page number"/>
    </w:tblPr>
    <w:tblGrid>
      <w:gridCol w:w="1404"/>
      <w:gridCol w:w="6552"/>
      <w:gridCol w:w="1404"/>
    </w:tblGrid>
    <w:tr w:rsidR="00FC58C2" w14:paraId="07FB33FA" w14:textId="77777777" w:rsidTr="005A54FA">
      <w:tc>
        <w:tcPr>
          <w:tcW w:w="750" w:type="pct"/>
        </w:tcPr>
        <w:p w14:paraId="71E1554F" w14:textId="43241545" w:rsidR="00FC58C2" w:rsidRDefault="00FC58C2" w:rsidP="00547E56">
          <w:pPr>
            <w:pStyle w:val="Footer"/>
          </w:pPr>
        </w:p>
      </w:tc>
      <w:tc>
        <w:tcPr>
          <w:tcW w:w="3500" w:type="pct"/>
        </w:tcPr>
        <w:p w14:paraId="6C92A624" w14:textId="56603026" w:rsidR="00FC58C2" w:rsidRDefault="00FC58C2" w:rsidP="00547E56">
          <w:pPr>
            <w:pStyle w:val="Footer"/>
            <w:jc w:val="center"/>
          </w:pPr>
        </w:p>
      </w:tc>
      <w:tc>
        <w:tcPr>
          <w:tcW w:w="750" w:type="pct"/>
        </w:tcPr>
        <w:p w14:paraId="50FCA964" w14:textId="2396419F" w:rsidR="00FC58C2" w:rsidRDefault="00FC58C2" w:rsidP="00547E56">
          <w:pPr>
            <w:pStyle w:val="Footer"/>
            <w:jc w:val="right"/>
          </w:pPr>
        </w:p>
      </w:tc>
    </w:tr>
  </w:tbl>
  <w:p w14:paraId="4B05BEB5" w14:textId="77777777" w:rsidR="00FC58C2" w:rsidRDefault="00FC58C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9D6AE" w14:textId="77777777" w:rsidR="000A491C" w:rsidRDefault="000A491C">
      <w:r>
        <w:separator/>
      </w:r>
    </w:p>
    <w:p w14:paraId="049DCB6C" w14:textId="77777777" w:rsidR="000A491C" w:rsidRDefault="000A491C"/>
  </w:footnote>
  <w:footnote w:type="continuationSeparator" w:id="0">
    <w:p w14:paraId="537103B8" w14:textId="77777777" w:rsidR="000A491C" w:rsidRDefault="000A491C">
      <w:r>
        <w:continuationSeparator/>
      </w:r>
    </w:p>
    <w:p w14:paraId="31A87C57" w14:textId="77777777" w:rsidR="000A491C" w:rsidRDefault="000A49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1E7F9" w14:textId="77777777" w:rsidR="00A94C93" w:rsidRDefault="00A638EC">
    <w:pPr>
      <w:pStyle w:val="Header"/>
    </w:pPr>
    <w:r>
      <w:rPr>
        <w:noProof/>
        <w:lang w:eastAsia="en-US"/>
      </w:rPr>
      <mc:AlternateContent>
        <mc:Choice Requires="wpg">
          <w:drawing>
            <wp:anchor distT="0" distB="0" distL="114300" distR="114300" simplePos="0" relativeHeight="251659264" behindDoc="0" locked="1" layoutInCell="1" allowOverlap="1" wp14:anchorId="111415E1" wp14:editId="1F739F1A">
              <wp:simplePos x="0" y="0"/>
              <wp:positionH relativeFrom="page">
                <wp:posOffset>352425</wp:posOffset>
              </wp:positionH>
              <wp:positionV relativeFrom="page">
                <wp:posOffset>457200</wp:posOffset>
              </wp:positionV>
              <wp:extent cx="228600" cy="9144000"/>
              <wp:effectExtent l="0" t="0" r="3175" b="635"/>
              <wp:wrapNone/>
              <wp:docPr id="1" name="Group 1" descr="Decorative sidebar"/>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0070C0"/>
                      </a:solidFill>
                    </wpg:grpSpPr>
                    <wps:wsp>
                      <wps:cNvPr id="2" name="Rectangle 2"/>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a:spLocks noChangeAspect="1"/>
                      </wps:cNvSpPr>
                      <wps:spPr>
                        <a:xfrm>
                          <a:off x="0" y="8915400"/>
                          <a:ext cx="228600" cy="22860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55988ED" id="Group 1" o:spid="_x0000_s1026" alt="Decorative sidebar" style="position:absolute;margin-left:27.75pt;margin-top:3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">
              <v:rect id="Rectangle 2"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" filled="f" stroked="f" strokeweight="1pt"/>
              <v:rect id="Rectangle 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" fillcolor="#a5a5a5 [2092]" stroked="f" strokeweight="1pt">
                <o:lock v:ext="edit" aspectratio="t"/>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350E4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2AEB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1C07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BE37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0050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7EC0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7C45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0B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1676DA"/>
    <w:lvl w:ilvl="0">
      <w:start w:val="1"/>
      <w:numFmt w:val="decimal"/>
      <w:lvlText w:val="%1"/>
      <w:lvlJc w:val="left"/>
      <w:pPr>
        <w:ind w:left="360" w:hanging="360"/>
      </w:pPr>
      <w:rPr>
        <w:rFonts w:hint="default"/>
      </w:rPr>
    </w:lvl>
  </w:abstractNum>
  <w:abstractNum w:abstractNumId="9" w15:restartNumberingAfterBreak="0">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053F0"/>
    <w:multiLevelType w:val="hybridMultilevel"/>
    <w:tmpl w:val="888A812C"/>
    <w:lvl w:ilvl="0" w:tplc="26D8A42A">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D0B0DE2"/>
    <w:multiLevelType w:val="hybridMultilevel"/>
    <w:tmpl w:val="4410966A"/>
    <w:lvl w:ilvl="0" w:tplc="7512B214">
      <w:start w:val="1"/>
      <w:numFmt w:val="upp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 w15:restartNumberingAfterBreak="0">
    <w:nsid w:val="4D993888"/>
    <w:multiLevelType w:val="hybridMultilevel"/>
    <w:tmpl w:val="E0525368"/>
    <w:lvl w:ilvl="0" w:tplc="0EB45C24">
      <w:start w:val="1"/>
      <w:numFmt w:val="bullet"/>
      <w:pStyle w:val="List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9"/>
  </w:num>
  <w:num w:numId="2">
    <w:abstractNumId w:val="10"/>
  </w:num>
  <w:num w:numId="3">
    <w:abstractNumId w:val="8"/>
  </w:num>
  <w:num w:numId="4">
    <w:abstractNumId w:val="8"/>
  </w:num>
  <w:num w:numId="5">
    <w:abstractNumId w:val="13"/>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xfwxe0tja5we2ea29tx2ffg09ee9wff2t5t&quot;&gt;My EndNote Library&lt;record-ids&gt;&lt;item&gt;108&lt;/item&gt;&lt;item&gt;109&lt;/item&gt;&lt;item&gt;497&lt;/item&gt;&lt;item&gt;1083&lt;/item&gt;&lt;item&gt;1505&lt;/item&gt;&lt;item&gt;2956&lt;/item&gt;&lt;item&gt;2960&lt;/item&gt;&lt;item&gt;3379&lt;/item&gt;&lt;/record-ids&gt;&lt;/item&gt;&lt;/Libraries&gt;"/>
  </w:docVars>
  <w:rsids>
    <w:rsidRoot w:val="00842E05"/>
    <w:rsid w:val="0001114D"/>
    <w:rsid w:val="000332C4"/>
    <w:rsid w:val="00085A31"/>
    <w:rsid w:val="000A491C"/>
    <w:rsid w:val="001912B2"/>
    <w:rsid w:val="00204FCD"/>
    <w:rsid w:val="00226F1C"/>
    <w:rsid w:val="00241D1E"/>
    <w:rsid w:val="00260143"/>
    <w:rsid w:val="00290347"/>
    <w:rsid w:val="002A0044"/>
    <w:rsid w:val="0033083A"/>
    <w:rsid w:val="003A445F"/>
    <w:rsid w:val="003A4FE1"/>
    <w:rsid w:val="003C0801"/>
    <w:rsid w:val="003F66FA"/>
    <w:rsid w:val="004224CB"/>
    <w:rsid w:val="00474746"/>
    <w:rsid w:val="00485ABC"/>
    <w:rsid w:val="004D5282"/>
    <w:rsid w:val="004F0E9B"/>
    <w:rsid w:val="005305DE"/>
    <w:rsid w:val="00533667"/>
    <w:rsid w:val="00547E56"/>
    <w:rsid w:val="005626AC"/>
    <w:rsid w:val="005A54FA"/>
    <w:rsid w:val="005B2EAF"/>
    <w:rsid w:val="005B3755"/>
    <w:rsid w:val="006836BA"/>
    <w:rsid w:val="006E67C4"/>
    <w:rsid w:val="006F2718"/>
    <w:rsid w:val="007B2627"/>
    <w:rsid w:val="007D770B"/>
    <w:rsid w:val="007F4B9C"/>
    <w:rsid w:val="007F6D58"/>
    <w:rsid w:val="008400AB"/>
    <w:rsid w:val="00842E05"/>
    <w:rsid w:val="008B6389"/>
    <w:rsid w:val="008D274B"/>
    <w:rsid w:val="0090428B"/>
    <w:rsid w:val="00906624"/>
    <w:rsid w:val="00916500"/>
    <w:rsid w:val="00A325F4"/>
    <w:rsid w:val="00A5296C"/>
    <w:rsid w:val="00A638EC"/>
    <w:rsid w:val="00A94C93"/>
    <w:rsid w:val="00AA133F"/>
    <w:rsid w:val="00AA7E86"/>
    <w:rsid w:val="00AE6208"/>
    <w:rsid w:val="00AF457C"/>
    <w:rsid w:val="00BA42C7"/>
    <w:rsid w:val="00BE0195"/>
    <w:rsid w:val="00D14A72"/>
    <w:rsid w:val="00D34384"/>
    <w:rsid w:val="00D5350B"/>
    <w:rsid w:val="00D95DD3"/>
    <w:rsid w:val="00DE24AF"/>
    <w:rsid w:val="00E37B88"/>
    <w:rsid w:val="00EA5C95"/>
    <w:rsid w:val="00EC4355"/>
    <w:rsid w:val="00F2513D"/>
    <w:rsid w:val="00F41C50"/>
    <w:rsid w:val="00F54299"/>
    <w:rsid w:val="00F84621"/>
    <w:rsid w:val="00F9069F"/>
    <w:rsid w:val="00F910B7"/>
    <w:rsid w:val="00FA4FC5"/>
    <w:rsid w:val="00FB1B34"/>
    <w:rsid w:val="00FB4812"/>
    <w:rsid w:val="00FC58C2"/>
    <w:rsid w:val="00FF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4B631C"/>
  <w15:chartTrackingRefBased/>
  <w15:docId w15:val="{B6F70319-FF11-4304-B2FE-832A5311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2EAF"/>
    <w:pPr>
      <w:spacing w:before="120" w:after="0" w:line="240" w:lineRule="auto"/>
      <w:ind w:left="72" w:right="72"/>
    </w:pPr>
  </w:style>
  <w:style w:type="paragraph" w:styleId="Heading1">
    <w:name w:val="heading 1"/>
    <w:basedOn w:val="Normal"/>
    <w:next w:val="Normal"/>
    <w:link w:val="Heading1Char"/>
    <w:uiPriority w:val="1"/>
    <w:qFormat/>
    <w:rsid w:val="005A54FA"/>
    <w:pPr>
      <w:keepNext/>
      <w:keepLines/>
      <w:pageBreakBefore/>
      <w:spacing w:after="40"/>
      <w:outlineLvl w:val="0"/>
    </w:pPr>
    <w:rPr>
      <w:rFonts w:asciiTheme="majorHAnsi" w:eastAsiaTheme="majorEastAsia" w:hAnsiTheme="majorHAnsi" w:cstheme="majorBidi"/>
      <w:caps/>
      <w:color w:val="355D7E" w:themeColor="accent1" w:themeShade="80"/>
      <w:sz w:val="28"/>
      <w:szCs w:val="28"/>
    </w:rPr>
  </w:style>
  <w:style w:type="paragraph" w:styleId="Heading2">
    <w:name w:val="heading 2"/>
    <w:basedOn w:val="Normal"/>
    <w:next w:val="Normal"/>
    <w:link w:val="Heading2Char"/>
    <w:uiPriority w:val="1"/>
    <w:qFormat/>
    <w:rsid w:val="005A54FA"/>
    <w:pPr>
      <w:keepNext/>
      <w:keepLines/>
      <w:pBdr>
        <w:top w:val="single" w:sz="4" w:space="1" w:color="B85A22" w:themeColor="accent2" w:themeShade="BF"/>
      </w:pBdr>
      <w:spacing w:before="360" w:after="120"/>
      <w:outlineLvl w:val="1"/>
    </w:pPr>
    <w:rPr>
      <w:rFonts w:asciiTheme="majorHAnsi" w:eastAsiaTheme="majorEastAsia" w:hAnsiTheme="majorHAnsi" w:cstheme="majorBidi"/>
      <w:b/>
      <w:bCs/>
      <w:caps/>
      <w:color w:val="B85A22" w:themeColor="accent2" w:themeShade="BF"/>
      <w:spacing w:val="20"/>
      <w:sz w:val="24"/>
      <w:szCs w:val="24"/>
    </w:rPr>
  </w:style>
  <w:style w:type="paragraph" w:styleId="Heading3">
    <w:name w:val="heading 3"/>
    <w:basedOn w:val="Normal"/>
    <w:next w:val="Normal"/>
    <w:link w:val="Heading3Char"/>
    <w:uiPriority w:val="1"/>
    <w:qFormat/>
    <w:rsid w:val="005A54FA"/>
    <w:pPr>
      <w:keepNext/>
      <w:keepLines/>
      <w:spacing w:before="240" w:after="120"/>
      <w:outlineLvl w:val="2"/>
    </w:pPr>
    <w:rPr>
      <w:rFonts w:asciiTheme="majorHAnsi" w:eastAsiaTheme="majorEastAsia" w:hAnsiTheme="majorHAnsi" w:cstheme="majorBidi"/>
      <w:b/>
      <w:bCs/>
      <w:caps/>
      <w:color w:val="555A3C" w:themeColor="accent3" w:themeShade="80"/>
      <w:sz w:val="24"/>
      <w:szCs w:val="24"/>
    </w:rPr>
  </w:style>
  <w:style w:type="paragraph" w:styleId="Heading4">
    <w:name w:val="heading 4"/>
    <w:basedOn w:val="Normal"/>
    <w:next w:val="Normal"/>
    <w:link w:val="Heading4Char"/>
    <w:uiPriority w:val="1"/>
    <w:qFormat/>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Heading9">
    <w:name w:val="heading 9"/>
    <w:basedOn w:val="Normal"/>
    <w:next w:val="Normal"/>
    <w:link w:val="Heading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A54FA"/>
    <w:rPr>
      <w:rFonts w:asciiTheme="majorHAnsi" w:eastAsiaTheme="majorEastAsia" w:hAnsiTheme="majorHAnsi" w:cstheme="majorBidi"/>
      <w:caps/>
      <w:color w:val="355D7E" w:themeColor="accent1" w:themeShade="80"/>
      <w:sz w:val="28"/>
      <w:szCs w:val="28"/>
    </w:rPr>
  </w:style>
  <w:style w:type="character" w:customStyle="1" w:styleId="Heading2Char">
    <w:name w:val="Heading 2 Char"/>
    <w:basedOn w:val="DefaultParagraphFont"/>
    <w:link w:val="Heading2"/>
    <w:uiPriority w:val="1"/>
    <w:rsid w:val="005A54FA"/>
    <w:rPr>
      <w:rFonts w:asciiTheme="majorHAnsi" w:eastAsiaTheme="majorEastAsia" w:hAnsiTheme="majorHAnsi" w:cstheme="majorBidi"/>
      <w:b/>
      <w:bCs/>
      <w:caps/>
      <w:color w:val="B85A22" w:themeColor="accent2" w:themeShade="BF"/>
      <w:spacing w:val="20"/>
      <w:sz w:val="24"/>
      <w:szCs w:val="24"/>
    </w:rPr>
  </w:style>
  <w:style w:type="character" w:customStyle="1" w:styleId="Heading3Char">
    <w:name w:val="Heading 3 Char"/>
    <w:basedOn w:val="DefaultParagraphFont"/>
    <w:link w:val="Heading3"/>
    <w:uiPriority w:val="1"/>
    <w:rsid w:val="005A54FA"/>
    <w:rPr>
      <w:rFonts w:asciiTheme="majorHAnsi" w:eastAsiaTheme="majorEastAsia" w:hAnsiTheme="majorHAnsi" w:cstheme="majorBidi"/>
      <w:b/>
      <w:bCs/>
      <w:caps/>
      <w:color w:val="555A3C" w:themeColor="accent3" w:themeShade="80"/>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Heading9Char">
    <w:name w:val="Heading 9 Char"/>
    <w:basedOn w:val="DefaultParagraphFont"/>
    <w:link w:val="Heading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link w:val="TitleChar"/>
    <w:uiPriority w:val="1"/>
    <w:qFormat/>
    <w:rsid w:val="005A54FA"/>
    <w:pPr>
      <w:jc w:val="right"/>
    </w:pPr>
    <w:rPr>
      <w:rFonts w:asciiTheme="majorHAnsi" w:eastAsiaTheme="majorEastAsia" w:hAnsiTheme="majorHAnsi" w:cstheme="majorBidi"/>
      <w:caps/>
      <w:color w:val="B85A22" w:themeColor="accent2" w:themeShade="BF"/>
      <w:sz w:val="52"/>
      <w:szCs w:val="52"/>
    </w:rPr>
  </w:style>
  <w:style w:type="character" w:customStyle="1" w:styleId="TitleChar">
    <w:name w:val="Title Char"/>
    <w:basedOn w:val="DefaultParagraphFont"/>
    <w:link w:val="Title"/>
    <w:uiPriority w:val="1"/>
    <w:rsid w:val="005A54FA"/>
    <w:rPr>
      <w:rFonts w:asciiTheme="majorHAnsi" w:eastAsiaTheme="majorEastAsia" w:hAnsiTheme="majorHAnsi" w:cstheme="majorBidi"/>
      <w:caps/>
      <w:color w:val="B85A22" w:themeColor="accent2" w:themeShade="BF"/>
      <w:sz w:val="52"/>
      <w:szCs w:val="52"/>
    </w:rPr>
  </w:style>
  <w:style w:type="paragraph" w:styleId="Subtitle">
    <w:name w:val="Subtitle"/>
    <w:basedOn w:val="Normal"/>
    <w:next w:val="Normal"/>
    <w:link w:val="SubtitleChar"/>
    <w:uiPriority w:val="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1">
    <w:name w:val="Grid Table 3 Accent 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stTable7Colorful-Accent1">
    <w:name w:val="List Table 7 Colorful Accent 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GridTable4-Accent6">
    <w:name w:val="Grid Table 4 Accent 6"/>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stTable1Light-Accent2">
    <w:name w:val="List Table 1 Light Accent 2"/>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2"/>
    <w:rPr>
      <w:i/>
      <w:iCs/>
      <w:color w:val="808080"/>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GridTable4-Accent2">
    <w:name w:val="Grid Table 4 Accent 2"/>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PlainTable4">
    <w:name w:val="Plain Table 4"/>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stTable1Light-Accent6">
    <w:name w:val="List Table 1 Light Accent 6"/>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Footer">
    <w:name w:val="footer"/>
    <w:basedOn w:val="Normal"/>
    <w:link w:val="FooterChar"/>
    <w:uiPriority w:val="2"/>
    <w:pPr>
      <w:spacing w:before="0"/>
    </w:pPr>
  </w:style>
  <w:style w:type="character" w:customStyle="1" w:styleId="FooterChar">
    <w:name w:val="Footer Char"/>
    <w:basedOn w:val="DefaultParagraphFont"/>
    <w:link w:val="Footer"/>
    <w:uiPriority w:val="2"/>
  </w:style>
  <w:style w:type="table" w:customStyle="1" w:styleId="Noborders">
    <w:name w:val="No borders"/>
    <w:basedOn w:val="TableNormal"/>
    <w:uiPriority w:val="99"/>
    <w:pPr>
      <w:spacing w:after="0" w:line="240" w:lineRule="auto"/>
    </w:pPr>
    <w:tblPr/>
  </w:style>
  <w:style w:type="table" w:styleId="GridTable1Light-Accent1">
    <w:name w:val="Grid Table 1 Light Accent 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GridTable2-Accent1">
    <w:name w:val="Grid Table 2 Accent 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next w:val="Normal"/>
    <w:uiPriority w:val="1"/>
    <w:qFormat/>
    <w:rsid w:val="00A638EC"/>
    <w:pPr>
      <w:spacing w:before="4700" w:after="1440"/>
      <w:jc w:val="right"/>
    </w:pPr>
    <w:rPr>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rsid w:val="00290347"/>
    <w:pPr>
      <w:spacing w:before="1680"/>
      <w:contextualSpacing/>
      <w:jc w:val="right"/>
    </w:pPr>
    <w:rPr>
      <w:caps/>
    </w:rPr>
  </w:style>
  <w:style w:type="table" w:styleId="GridTable3-Accent3">
    <w:name w:val="Grid Table 3 Accent 3"/>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GridTable5Dark-Accent3">
    <w:name w:val="Grid Table 5 Dark Accent 3"/>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GridTable1Light-Accent3">
    <w:name w:val="Grid Table 1 Light Accent 3"/>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pPr>
      <w:tabs>
        <w:tab w:val="center" w:pos="4680"/>
        <w:tab w:val="right" w:pos="9360"/>
      </w:tabs>
      <w:spacing w:before="0"/>
      <w:jc w:val="right"/>
    </w:pPr>
  </w:style>
  <w:style w:type="paragraph" w:styleId="Signature">
    <w:name w:val="Signature"/>
    <w:basedOn w:val="Normal"/>
    <w:link w:val="SignatureChar"/>
    <w:uiPriority w:val="1"/>
    <w:qFormat/>
    <w:rsid w:val="006E67C4"/>
    <w:pPr>
      <w:pBdr>
        <w:top w:val="single" w:sz="2" w:space="1" w:color="auto"/>
      </w:pBdr>
      <w:spacing w:after="360" w:line="276" w:lineRule="auto"/>
      <w:ind w:left="0" w:right="0"/>
      <w:jc w:val="center"/>
    </w:pPr>
    <w:rPr>
      <w:kern w:val="0"/>
      <w:sz w:val="16"/>
      <w:szCs w:val="16"/>
      <w14:ligatures w14:val="none"/>
    </w:rPr>
  </w:style>
  <w:style w:type="character" w:customStyle="1" w:styleId="SignatureChar">
    <w:name w:val="Signature Char"/>
    <w:basedOn w:val="DefaultParagraphFont"/>
    <w:link w:val="Signature"/>
    <w:uiPriority w:val="1"/>
    <w:rsid w:val="006E67C4"/>
    <w:rPr>
      <w:kern w:val="0"/>
      <w:sz w:val="16"/>
      <w:szCs w:val="16"/>
      <w14:ligatures w14:val="none"/>
    </w:rPr>
  </w:style>
  <w:style w:type="paragraph" w:customStyle="1" w:styleId="Sign-off">
    <w:name w:val="Sign-off"/>
    <w:basedOn w:val="Normal"/>
    <w:uiPriority w:val="1"/>
    <w:qFormat/>
    <w:pPr>
      <w:jc w:val="center"/>
    </w:pPr>
    <w:rPr>
      <w:sz w:val="20"/>
      <w:szCs w:val="20"/>
    </w:rPr>
  </w:style>
  <w:style w:type="paragraph" w:customStyle="1" w:styleId="Rightalign">
    <w:name w:val="Right align"/>
    <w:basedOn w:val="Normal"/>
    <w:uiPriority w:val="1"/>
    <w:qFormat/>
    <w:pPr>
      <w:jc w:val="right"/>
    </w:pPr>
  </w:style>
  <w:style w:type="table" w:styleId="GridTable1Light-Accent2">
    <w:name w:val="Grid Table 1 Light Accent 2"/>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style>
  <w:style w:type="paragraph" w:styleId="ListBullet">
    <w:name w:val="List Bullet"/>
    <w:basedOn w:val="Normal"/>
    <w:uiPriority w:val="1"/>
    <w:unhideWhenUsed/>
    <w:pPr>
      <w:numPr>
        <w:numId w:val="5"/>
      </w:numPr>
      <w:ind w:left="432"/>
      <w:contextualSpacing/>
    </w:pPr>
  </w:style>
  <w:style w:type="character" w:styleId="IntenseEmphasis">
    <w:name w:val="Intense Emphasis"/>
    <w:basedOn w:val="DefaultParagraphFont"/>
    <w:uiPriority w:val="21"/>
    <w:semiHidden/>
    <w:unhideWhenUsed/>
    <w:rsid w:val="005A54FA"/>
    <w:rPr>
      <w:i/>
      <w:iCs/>
      <w:color w:val="355D7E" w:themeColor="accent1" w:themeShade="80"/>
    </w:rPr>
  </w:style>
  <w:style w:type="paragraph" w:styleId="IntenseQuote">
    <w:name w:val="Intense Quote"/>
    <w:basedOn w:val="Normal"/>
    <w:next w:val="Normal"/>
    <w:link w:val="IntenseQuoteChar"/>
    <w:uiPriority w:val="30"/>
    <w:semiHidden/>
    <w:unhideWhenUsed/>
    <w:rsid w:val="005A54FA"/>
    <w:pPr>
      <w:pBdr>
        <w:top w:val="single" w:sz="4" w:space="10" w:color="548AB7" w:themeColor="accent1" w:themeShade="BF"/>
        <w:bottom w:val="single" w:sz="4" w:space="10" w:color="548AB7" w:themeColor="accent1" w:themeShade="BF"/>
      </w:pBdr>
      <w:spacing w:before="360" w:after="360"/>
      <w:ind w:left="864" w:right="864"/>
      <w:jc w:val="center"/>
    </w:pPr>
    <w:rPr>
      <w:i/>
      <w:iCs/>
      <w:color w:val="355D7E" w:themeColor="accent1" w:themeShade="80"/>
    </w:rPr>
  </w:style>
  <w:style w:type="character" w:customStyle="1" w:styleId="IntenseQuoteChar">
    <w:name w:val="Intense Quote Char"/>
    <w:basedOn w:val="DefaultParagraphFont"/>
    <w:link w:val="IntenseQuote"/>
    <w:uiPriority w:val="30"/>
    <w:semiHidden/>
    <w:rsid w:val="005A54FA"/>
    <w:rPr>
      <w:i/>
      <w:iCs/>
      <w:color w:val="355D7E" w:themeColor="accent1" w:themeShade="80"/>
    </w:rPr>
  </w:style>
  <w:style w:type="character" w:styleId="IntenseReference">
    <w:name w:val="Intense Reference"/>
    <w:basedOn w:val="DefaultParagraphFont"/>
    <w:uiPriority w:val="32"/>
    <w:semiHidden/>
    <w:unhideWhenUsed/>
    <w:rsid w:val="005A54FA"/>
    <w:rPr>
      <w:b/>
      <w:bCs/>
      <w:caps w:val="0"/>
      <w:smallCaps/>
      <w:color w:val="355D7E" w:themeColor="accent1" w:themeShade="80"/>
      <w:spacing w:val="5"/>
    </w:rPr>
  </w:style>
  <w:style w:type="paragraph" w:styleId="BlockText">
    <w:name w:val="Block Text"/>
    <w:basedOn w:val="Normal"/>
    <w:uiPriority w:val="99"/>
    <w:semiHidden/>
    <w:unhideWhenUsed/>
    <w:rsid w:val="005A54FA"/>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i/>
      <w:iCs/>
      <w:color w:val="355D7E" w:themeColor="accent1" w:themeShade="80"/>
    </w:rPr>
  </w:style>
  <w:style w:type="character" w:styleId="Hyperlink">
    <w:name w:val="Hyperlink"/>
    <w:basedOn w:val="DefaultParagraphFont"/>
    <w:uiPriority w:val="99"/>
    <w:semiHidden/>
    <w:unhideWhenUsed/>
    <w:rsid w:val="005A54FA"/>
    <w:rPr>
      <w:color w:val="7C5F1D" w:themeColor="accent4" w:themeShade="80"/>
      <w:u w:val="single"/>
    </w:rPr>
  </w:style>
  <w:style w:type="character" w:customStyle="1" w:styleId="UnresolvedMention1">
    <w:name w:val="Unresolved Mention1"/>
    <w:basedOn w:val="DefaultParagraphFont"/>
    <w:uiPriority w:val="99"/>
    <w:semiHidden/>
    <w:unhideWhenUsed/>
    <w:rsid w:val="005A54FA"/>
    <w:rPr>
      <w:color w:val="595959" w:themeColor="text1" w:themeTint="A6"/>
      <w:shd w:val="clear" w:color="auto" w:fill="E6E6E6"/>
    </w:rPr>
  </w:style>
  <w:style w:type="character" w:styleId="Emphasis">
    <w:name w:val="Emphasis"/>
    <w:basedOn w:val="DefaultParagraphFont"/>
    <w:uiPriority w:val="20"/>
    <w:rsid w:val="005B2EAF"/>
    <w:rPr>
      <w:i/>
      <w:iCs/>
      <w:color w:val="595959" w:themeColor="text1" w:themeTint="A6"/>
    </w:rPr>
  </w:style>
  <w:style w:type="paragraph" w:styleId="ListParagraph">
    <w:name w:val="List Paragraph"/>
    <w:basedOn w:val="Normal"/>
    <w:uiPriority w:val="34"/>
    <w:unhideWhenUsed/>
    <w:qFormat/>
    <w:rsid w:val="00906624"/>
    <w:pPr>
      <w:ind w:left="720"/>
      <w:contextualSpacing/>
    </w:pPr>
  </w:style>
  <w:style w:type="paragraph" w:customStyle="1" w:styleId="EndNoteBibliography">
    <w:name w:val="EndNote Bibliography"/>
    <w:basedOn w:val="Normal"/>
    <w:link w:val="EndNoteBibliographyChar"/>
    <w:rsid w:val="00204FCD"/>
    <w:pPr>
      <w:spacing w:before="0" w:after="160"/>
      <w:ind w:left="0" w:right="0"/>
      <w:jc w:val="both"/>
    </w:pPr>
    <w:rPr>
      <w:rFonts w:ascii="Calibri" w:eastAsia="SimSun" w:hAnsi="Calibri" w:cs="Calibri"/>
      <w:noProof/>
      <w:kern w:val="0"/>
      <w:lang w:eastAsia="en-US"/>
      <w14:ligatures w14:val="none"/>
    </w:rPr>
  </w:style>
  <w:style w:type="character" w:customStyle="1" w:styleId="EndNoteBibliographyChar">
    <w:name w:val="EndNote Bibliography Char"/>
    <w:basedOn w:val="DefaultParagraphFont"/>
    <w:link w:val="EndNoteBibliography"/>
    <w:rsid w:val="00204FCD"/>
    <w:rPr>
      <w:rFonts w:ascii="Calibri" w:eastAsia="SimSun" w:hAnsi="Calibri" w:cs="Calibri"/>
      <w:noProof/>
      <w:kern w:val="0"/>
      <w:lang w:eastAsia="en-US"/>
      <w14:ligatures w14:val="none"/>
    </w:rPr>
  </w:style>
  <w:style w:type="paragraph" w:customStyle="1" w:styleId="EndNoteBibliographyTitle">
    <w:name w:val="EndNote Bibliography Title"/>
    <w:basedOn w:val="Normal"/>
    <w:link w:val="EndNoteBibliographyTitleChar"/>
    <w:rsid w:val="00A325F4"/>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325F4"/>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Laptop\AppData\Roaming\Microsoft\Templates\Tactical%20business%20marketing%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Tactical business marketing plan</Template>
  <TotalTime>268</TotalTime>
  <Pages>6</Pages>
  <Words>3113</Words>
  <Characters>17745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VG-Laptop</dc:creator>
  <cp:lastModifiedBy>Thushani Siriwardhane</cp:lastModifiedBy>
  <cp:revision>10</cp:revision>
  <dcterms:created xsi:type="dcterms:W3CDTF">2018-05-11T21:30:00Z</dcterms:created>
  <dcterms:modified xsi:type="dcterms:W3CDTF">2018-06-11T22:38:00Z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MSIP_Label_f42aa342-8706-4288-bd11-ebb85995028c_Enabled">
    <vt:lpwstr>True</vt:lpwstr>
  </property>
  <property fmtid="{D5CDD505-2E9C-101B-9397-08002B2CF9AE}" pid="9" name="MSIP_Label_f42aa342-8706-4288-bd11-ebb85995028c_SiteId">
    <vt:lpwstr>72f988bf-86f1-41af-91ab-2d7cd011db47</vt:lpwstr>
  </property>
  <property fmtid="{D5CDD505-2E9C-101B-9397-08002B2CF9AE}" pid="10" name="MSIP_Label_f42aa342-8706-4288-bd11-ebb85995028c_Owner">
    <vt:lpwstr>Anumol@vidyatech.com</vt:lpwstr>
  </property>
  <property fmtid="{D5CDD505-2E9C-101B-9397-08002B2CF9AE}" pid="11" name="MSIP_Label_f42aa342-8706-4288-bd11-ebb85995028c_SetDate">
    <vt:lpwstr>2018-04-07T04:43:58.0549681Z</vt:lpwstr>
  </property>
  <property fmtid="{D5CDD505-2E9C-101B-9397-08002B2CF9AE}" pid="12" name="MSIP_Label_f42aa342-8706-4288-bd11-ebb85995028c_Name">
    <vt:lpwstr>General</vt:lpwstr>
  </property>
  <property fmtid="{D5CDD505-2E9C-101B-9397-08002B2CF9AE}" pid="13" name="MSIP_Label_f42aa342-8706-4288-bd11-ebb85995028c_Application">
    <vt:lpwstr>Microsoft Azure Information Protection</vt:lpwstr>
  </property>
  <property fmtid="{D5CDD505-2E9C-101B-9397-08002B2CF9AE}" pid="14" name="MSIP_Label_f42aa342-8706-4288-bd11-ebb85995028c_Extended_MSFT_Method">
    <vt:lpwstr>Automatic</vt:lpwstr>
  </property>
  <property fmtid="{D5CDD505-2E9C-101B-9397-08002B2CF9AE}" pid="15" name="Sensitivity">
    <vt:lpwstr>General</vt:lpwstr>
  </property>
</Properties>
</file>